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0"/>
          <w:szCs w:val="0"/>
        </w:rPr>
      </w:pPr>
      <w:rPr/>
      <w:r>
        <w:rPr/>
        <w:pict>
          <v:group style="position:absolute;margin-left:155.424103pt;margin-top:115.477814pt;width:280.656pt;height:26.211068pt;mso-position-horizontal-relative:page;mso-position-vertical-relative:page;z-index:-538" coordorigin="3108,2310" coordsize="5613,524">
            <v:shape style="position:absolute;left:3108;top:2310;width:5613;height:524" coordorigin="3108,2310" coordsize="5613,524" path="m3222,2437l3108,2437,3244,2717,3412,2717,3433,2671,3326,2671,3304,2618,3297,2601,3289,2582,3222,2437e" filled="t" fillcolor="#F47920" stroked="f">
              <v:path arrowok="t"/>
              <v:fill/>
            </v:shape>
            <v:shape style="position:absolute;left:3108;top:2310;width:5613;height:524" coordorigin="3108,2310" coordsize="5613,524" path="m3540,2437l3424,2437,3369,2566,3338,2644,3328,2671,3433,2671,3540,2437e" filled="t" fillcolor="#F47920" stroked="f">
              <v:path arrowok="t"/>
              <v:fill/>
            </v:shape>
            <v:shape style="position:absolute;left:3108;top:2310;width:5613;height:524" coordorigin="3108,2310" coordsize="5613,524" path="m3676,2317l3569,2317,3569,2373,3676,2373,3676,2317e" filled="t" fillcolor="#F47920" stroked="f">
              <v:path arrowok="t"/>
              <v:fill/>
            </v:shape>
            <v:shape style="position:absolute;left:3108;top:2310;width:5613;height:524" coordorigin="3108,2310" coordsize="5613,524" path="m3676,2436l3569,2437,3569,2717,3677,2717,3676,2436e" filled="t" fillcolor="#F47920" stroked="f">
              <v:path arrowok="t"/>
              <v:fill/>
            </v:shape>
            <v:shape style="position:absolute;left:3108;top:2310;width:5613;height:524" coordorigin="3108,2310" coordsize="5613,524" path="m3879,2487l3772,2487,3772,2638,3806,2698,3875,2718,3906,2720,3940,2719,4018,2706,4066,2666,3941,2666,3910,2663,3891,2655,3881,2641,3879,2487e" filled="t" fillcolor="#F47920" stroked="f">
              <v:path arrowok="t"/>
              <v:fill/>
            </v:shape>
            <v:shape style="position:absolute;left:3108;top:2310;width:5613;height:524" coordorigin="3108,2310" coordsize="5613,524" path="m4070,2608l3979,2608,3979,2619,3975,2642,3962,2658,3941,2666,4066,2666,4069,2643,4070,2625,4070,2608e" filled="t" fillcolor="#F47920" stroked="f">
              <v:path arrowok="t"/>
              <v:fill/>
            </v:shape>
            <v:shape style="position:absolute;left:3108;top:2310;width:5613;height:524" coordorigin="3108,2310" coordsize="5613,524" path="m3879,2373l3772,2374,3772,2436,3714,2436,3714,2487,3879,2487,4052,2487,4052,2436,3879,2436,3879,2373e" filled="t" fillcolor="#F47920" stroked="f">
              <v:path arrowok="t"/>
              <v:fill/>
            </v:shape>
            <v:shape style="position:absolute;left:3108;top:2310;width:5613;height:524" coordorigin="3108,2310" coordsize="5613,524" path="m4052,2436l3879,2436,4052,2436,4052,2436e" filled="t" fillcolor="#F47920" stroked="f">
              <v:path arrowok="t"/>
              <v:fill/>
            </v:shape>
            <v:shape style="position:absolute;left:3108;top:2310;width:5613;height:524" coordorigin="3108,2310" coordsize="5613,524" path="m4288,2546l4219,2548,4145,2564,4098,2607,4094,2622,4096,2642,4139,2698,4209,2717,4240,2719,4271,2718,4344,2709,4397,2679,4402,2677,4504,2677,4504,2673,4311,2673,4281,2673,4209,2654,4203,2635,4206,2618,4217,2606,4234,2597,4259,2592,4291,2590,4504,2590,4504,2577,4395,2577,4386,2568,4374,2561,4358,2555,4338,2551,4315,2547,4288,2546e" filled="t" fillcolor="#F47920" stroked="f">
              <v:path arrowok="t"/>
              <v:fill/>
            </v:shape>
            <v:shape style="position:absolute;left:3108;top:2310;width:5613;height:524" coordorigin="3108,2310" coordsize="5613,524" path="m4504,2677l4402,2677,4397,2715,4504,2715,4504,2677e" filled="t" fillcolor="#F47920" stroked="f">
              <v:path arrowok="t"/>
              <v:fill/>
            </v:shape>
            <v:shape style="position:absolute;left:3108;top:2310;width:5613;height:524" coordorigin="3108,2310" coordsize="5613,524" path="m4504,2590l4291,2590,4325,2591,4353,2595,4374,2601,4388,2610,4396,2622,4398,2632,4395,2646,4384,2657,4367,2666,4343,2671,4311,2673,4504,2673,4504,2590e" filled="t" fillcolor="#F47920" stroked="f">
              <v:path arrowok="t"/>
              <v:fill/>
            </v:shape>
            <v:shape style="position:absolute;left:3108;top:2310;width:5613;height:524" coordorigin="3108,2310" coordsize="5613,524" path="m4489,2477l4303,2477,4331,2478,4353,2480,4369,2484,4387,2498,4395,2515,4397,2577,4504,2577,4504,2532,4502,2508,4496,2487,4489,2477e" filled="t" fillcolor="#F47920" stroked="f">
              <v:path arrowok="t"/>
              <v:fill/>
            </v:shape>
            <v:shape style="position:absolute;left:3108;top:2310;width:5613;height:524" coordorigin="3108,2310" coordsize="5613,524" path="m4317,2432l4233,2434,4164,2444,4114,2493,4112,2516,4221,2517,4225,2501,4237,2490,4257,2482,4285,2478,4303,2477,4489,2477,4485,2471,4425,2442,4343,2433,4317,2432e" filled="t" fillcolor="#F47920" stroked="f">
              <v:path arrowok="t"/>
              <v:fill/>
            </v:shape>
            <v:shape style="position:absolute;left:3108;top:2310;width:5613;height:524" coordorigin="3108,2310" coordsize="5613,524" path="m4699,2435l4592,2435,4592,2715,4700,2715,4699,2552,4702,2532,4768,2486,4798,2484,5255,2484,5254,2483,4971,2483,4968,2478,4696,2478,4699,2435e" filled="t" fillcolor="#F47920" stroked="f">
              <v:path arrowok="t"/>
              <v:fill/>
            </v:shape>
            <v:shape style="position:absolute;left:3108;top:2310;width:5613;height:524" coordorigin="3108,2310" coordsize="5613,524" path="m5255,2484l4798,2484,4825,2485,4845,2489,4859,2494,4870,2508,4875,2528,4876,2714,4983,2714,4983,2550,5027,2491,5052,2486,5256,2486,5255,2484e" filled="t" fillcolor="#F47920" stroked="f">
              <v:path arrowok="t"/>
              <v:fill/>
            </v:shape>
            <v:shape style="position:absolute;left:3108;top:2310;width:5613;height:524" coordorigin="3108,2310" coordsize="5613,524" path="m5256,2486l5052,2486,5088,2486,5115,2491,5159,2540,5159,2714,5267,2714,5266,2552,5266,2528,5264,2508,5259,2490,5256,2486e" filled="t" fillcolor="#F47920" stroked="f">
              <v:path arrowok="t"/>
              <v:fill/>
            </v:shape>
            <v:shape style="position:absolute;left:3108;top:2310;width:5613;height:524" coordorigin="3108,2310" coordsize="5613,524" path="m5117,2431l5040,2439,4979,2474,4971,2483,5254,2483,5200,2442,5117,2431e" filled="t" fillcolor="#F47920" stroked="f">
              <v:path arrowok="t"/>
              <v:fill/>
            </v:shape>
            <v:shape style="position:absolute;left:3108;top:2310;width:5613;height:524" coordorigin="3108,2310" coordsize="5613,524" path="m4843,2431l4766,2439,4704,2471,4696,2478,4968,2478,4965,2470,4900,2436,4874,2433,4843,2431e" filled="t" fillcolor="#F47920" stroked="f">
              <v:path arrowok="t"/>
              <v:fill/>
            </v:shape>
            <v:shape style="position:absolute;left:3108;top:2310;width:5613;height:524" coordorigin="3108,2310" coordsize="5613,524" path="m5464,2314l5356,2314,5357,2370,5464,2369,5464,2314e" filled="t" fillcolor="#F47920" stroked="f">
              <v:path arrowok="t"/>
              <v:fill/>
            </v:shape>
            <v:shape style="position:absolute;left:3108;top:2310;width:5613;height:524" coordorigin="3108,2310" coordsize="5613,524" path="m5464,2433l5357,2434,5357,2714,5465,2713,5464,2433e" filled="t" fillcolor="#F47920" stroked="f">
              <v:path arrowok="t"/>
              <v:fill/>
            </v:shape>
            <v:shape style="position:absolute;left:3108;top:2310;width:5613;height:524" coordorigin="3108,2310" coordsize="5613,524" path="m5657,2433l5550,2433,5551,2713,5658,2713,5658,2547,5661,2528,5726,2485,5756,2483,5945,2483,5943,2480,5653,2480,5657,2433e" filled="t" fillcolor="#F47920" stroked="f">
              <v:path arrowok="t"/>
              <v:fill/>
            </v:shape>
            <v:shape style="position:absolute;left:3108;top:2310;width:5613;height:524" coordorigin="3108,2310" coordsize="5613,524" path="m5945,2483l5756,2483,5788,2484,5813,2488,5830,2495,5841,2505,5847,2533,5848,2713,5955,2713,5955,2522,5953,2503,5947,2486,5945,2483e" filled="t" fillcolor="#F47920" stroked="f">
              <v:path arrowok="t"/>
              <v:fill/>
            </v:shape>
            <v:shape style="position:absolute;left:3108;top:2310;width:5613;height:524" coordorigin="3108,2310" coordsize="5613,524" path="m5802,2430l5725,2437,5662,2471,5653,2480,5943,2480,5887,2441,5802,2430e" filled="t" fillcolor="#F47920" stroked="f">
              <v:path arrowok="t"/>
              <v:fill/>
            </v:shape>
            <v:shape style="position:absolute;left:3108;top:2310;width:5613;height:524" coordorigin="3108,2310" coordsize="5613,524" path="m6387,2429l6312,2434,6250,2458,6216,2524,6213,2550,6214,2578,6224,2646,6272,2699,6354,2714,6381,2715,6410,2714,6478,2702,6527,2666,6628,2666,6628,2662,6435,2662,6404,2661,6336,2637,6322,2577,6323,2547,6351,2491,6417,2481,6628,2481,6628,2472,6518,2472,6509,2460,6497,2451,6481,2443,6463,2437,6441,2432,6415,2430,6387,2429e" filled="t" fillcolor="#F47920" stroked="f">
              <v:path arrowok="t"/>
              <v:fill/>
            </v:shape>
            <v:shape style="position:absolute;left:3108;top:2310;width:5613;height:524" coordorigin="3108,2310" coordsize="5613,524" path="m6628,2666l6527,2666,6524,2712,6628,2711,6628,2666e" filled="t" fillcolor="#F47920" stroked="f">
              <v:path arrowok="t"/>
              <v:fill/>
            </v:shape>
            <v:shape style="position:absolute;left:3108;top:2310;width:5613;height:524" coordorigin="3108,2310" coordsize="5613,524" path="m6628,2481l6417,2481,6444,2482,6467,2485,6516,2527,6520,2550,6519,2582,6495,2648,6435,2662,6628,2662,6628,2481e" filled="t" fillcolor="#F47920" stroked="f">
              <v:path arrowok="t"/>
              <v:fill/>
            </v:shape>
            <v:shape style="position:absolute;left:3108;top:2310;width:5613;height:524" coordorigin="3108,2310" coordsize="5613,524" path="m6627,2311l6520,2312,6520,2471,6518,2472,6628,2472,6627,2311e" filled="t" fillcolor="#F47920" stroked="f">
              <v:path arrowok="t"/>
              <v:fill/>
            </v:shape>
            <v:shape style="position:absolute;left:3108;top:2310;width:5613;height:524" coordorigin="3108,2310" coordsize="5613,524" path="m6928,2427l6844,2430,6784,2439,6719,2479,6699,2537,6698,2562,6699,2590,6713,2654,6758,2695,6832,2711,6908,2714,6944,2713,7005,2708,7070,2689,7101,2664,6933,2664,6900,2663,6840,2656,6807,2597,6806,2593,6807,2589,6807,2583,7111,2583,7111,2562,7110,2542,6808,2542,6811,2517,6869,2479,6892,2478,7092,2478,7091,2476,7035,2441,6953,2428,6928,2427e" filled="t" fillcolor="#F47920" stroked="f">
              <v:path arrowok="t"/>
              <v:fill/>
            </v:shape>
            <v:shape style="position:absolute;left:3108;top:2310;width:5613;height:524" coordorigin="3108,2310" coordsize="5613,524" path="m7111,2621l7003,2621,7003,2639,6997,2650,6985,2656,6973,2660,6956,2662,6933,2664,7101,2664,7105,2658,7109,2645,7111,2621e" filled="t" fillcolor="#F47920" stroked="f">
              <v:path arrowok="t"/>
              <v:fill/>
            </v:shape>
            <v:shape style="position:absolute;left:3108;top:2310;width:5613;height:524" coordorigin="3108,2310" coordsize="5613,524" path="m7092,2478l6892,2478,6923,2478,6947,2479,7002,2516,7004,2542,6808,2542,7110,2542,7109,2536,7106,2513,7099,2493,7092,2478e" filled="t" fillcolor="#F47920" stroked="f">
              <v:path arrowok="t"/>
              <v:fill/>
            </v:shape>
            <v:shape style="position:absolute;left:3108;top:2310;width:5613;height:524" coordorigin="3108,2310" coordsize="5613,524" path="m7272,2622l7160,2622,7160,2629,7163,2652,7217,2698,7293,2712,7338,2713,7369,2713,7444,2710,7510,2699,7558,2668,7386,2668,7348,2667,7281,2655,7269,2637,7270,2629,7270,2626,7272,2622e" filled="t" fillcolor="#F47920" stroked="f">
              <v:path arrowok="t"/>
              <v:fill/>
            </v:shape>
            <v:shape style="position:absolute;left:3108;top:2310;width:5613;height:524" coordorigin="3108,2310" coordsize="5613,524" path="m7382,2427l7299,2429,7227,2437,7167,2483,7164,2503,7166,2528,7213,2580,7279,2592,7346,2595,7372,2596,7409,2597,7435,2602,7452,2609,7461,2620,7458,2637,7450,2649,7435,2659,7413,2665,7386,2668,7558,2668,7567,2652,7571,2632,7569,2605,7527,2555,7456,2544,7342,2538,7321,2537,7272,2506,7276,2492,7289,2482,7309,2476,7338,2472,7547,2472,7544,2465,7491,2435,7409,2427,7382,2427e" filled="t" fillcolor="#F47920" stroked="f">
              <v:path arrowok="t"/>
              <v:fill/>
            </v:shape>
            <v:shape style="position:absolute;left:3108;top:2310;width:5613;height:524" coordorigin="3108,2310" coordsize="5613,524" path="m7547,2472l7371,2472,7395,2473,7413,2474,7425,2475,7440,2480,7446,2488,7449,2502,7450,2507,7555,2507,7552,2483,7547,2472e" filled="t" fillcolor="#F47920" stroked="f">
              <v:path arrowok="t"/>
              <v:fill/>
            </v:shape>
            <v:shape style="position:absolute;left:3108;top:2310;width:5613;height:524" coordorigin="3108,2310" coordsize="5613,524" path="m7744,2310l7636,2310,7636,2366,7744,2366,7744,2310e" filled="t" fillcolor="#F47920" stroked="f">
              <v:path arrowok="t"/>
              <v:fill/>
            </v:shape>
            <v:shape style="position:absolute;left:3108;top:2310;width:5613;height:524" coordorigin="3108,2310" coordsize="5613,524" path="m7744,2429l7636,2430,7637,2710,7744,2709,7744,2429e" filled="t" fillcolor="#F47920" stroked="f">
              <v:path arrowok="t"/>
              <v:fill/>
            </v:shape>
            <v:shape style="position:absolute;left:3108;top:2310;width:5613;height:524" coordorigin="3108,2310" coordsize="5613,524" path="m7831,2738l7850,2800,7908,2826,7970,2833,8023,2834,8051,2833,8121,2828,8184,2810,8215,2780,8012,2780,7987,2779,7969,2778,7957,2775,7940,2762,7935,2742,7831,2738e" filled="t" fillcolor="#F47920" stroked="f">
              <v:path arrowok="t"/>
              <v:fill/>
            </v:shape>
            <v:shape style="position:absolute;left:3108;top:2310;width:5613;height:524" coordorigin="3108,2310" coordsize="5613,524" path="m8231,2666l8124,2666,8124,2729,8121,2746,8045,2780,8012,2780,8215,2780,8222,2766,8228,2746,8231,2723,8231,2666e" filled="t" fillcolor="#F47920" stroked="f">
              <v:path arrowok="t"/>
              <v:fill/>
            </v:shape>
            <v:shape style="position:absolute;left:3108;top:2310;width:5613;height:524" coordorigin="3108,2310" coordsize="5613,524" path="m7998,2426l7920,2431,7856,2452,7818,2517,7814,2564,7815,2591,7830,2653,7876,2695,7958,2710,7985,2711,8014,2710,8081,2697,8120,2668,8124,2666,8231,2666,8231,2657,8036,2657,8004,2657,7936,2634,7923,2572,7924,2543,7963,2486,8005,2479,8231,2479,8231,2475,8126,2475,8116,2463,8103,2452,8087,2443,8069,2436,8048,2431,8025,2428,7998,2426e" filled="t" fillcolor="#F47920" stroked="f">
              <v:path arrowok="t"/>
              <v:fill/>
            </v:shape>
            <v:shape style="position:absolute;left:3108;top:2310;width:5613;height:524" coordorigin="3108,2310" coordsize="5613,524" path="m8231,2479l8005,2479,8037,2479,8061,2481,8118,2524,8121,2547,8121,2579,8096,2644,8036,2657,8231,2657,8231,2479e" filled="t" fillcolor="#F47920" stroked="f">
              <v:path arrowok="t"/>
              <v:fill/>
            </v:shape>
            <v:shape style="position:absolute;left:3108;top:2310;width:5613;height:524" coordorigin="3108,2310" coordsize="5613,524" path="m8231,2429l8123,2429,8129,2475,8231,2475,8231,2429e" filled="t" fillcolor="#F47920" stroked="f">
              <v:path arrowok="t"/>
              <v:fill/>
            </v:shape>
            <v:shape style="position:absolute;left:3108;top:2310;width:5613;height:524" coordorigin="3108,2310" coordsize="5613,524" path="m8423,2428l8317,2428,8318,2708,8425,2708,8425,2542,8427,2523,8493,2481,8523,2478,8712,2478,8710,2475,8419,2475,8423,2428e" filled="t" fillcolor="#F47920" stroked="f">
              <v:path arrowok="t"/>
              <v:fill/>
            </v:shape>
            <v:shape style="position:absolute;left:3108;top:2310;width:5613;height:524" coordorigin="3108,2310" coordsize="5613,524" path="m8712,2478l8523,2478,8555,2479,8580,2483,8597,2490,8608,2500,8614,2529,8614,2708,8722,2708,8721,2517,8719,2498,8714,2481,8712,2478e" filled="t" fillcolor="#F47920" stroked="f">
              <v:path arrowok="t"/>
              <v:fill/>
            </v:shape>
            <v:shape style="position:absolute;left:3108;top:2310;width:5613;height:524" coordorigin="3108,2310" coordsize="5613,524" path="m8569,2425l8491,2432,8429,2466,8419,2475,8710,2475,8654,2436,8569,2425e" filled="t" fillcolor="#F47920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0.076996pt;margin-top:294.094086pt;width:175.571696pt;height:48.0pt;mso-position-horizontal-relative:page;mso-position-vertical-relative:page;z-index:-537" type="#_x0000_t202" filled="f" stroked="f">
            <v:textbox inset="0,0,0,0">
              <w:txbxContent>
                <w:p>
                  <w:pPr>
                    <w:spacing w:before="0" w:after="0" w:line="393" w:lineRule="exact"/>
                    <w:ind w:left="-27" w:right="-47"/>
                    <w:jc w:val="center"/>
                    <w:rPr>
                      <w:rFonts w:ascii="Verdana" w:hAnsi="Verdana" w:cs="Verdana" w:eastAsia="Verdana"/>
                      <w:sz w:val="36"/>
                      <w:szCs w:val="36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36"/>
                      <w:szCs w:val="36"/>
                      <w:color w:val="231F20"/>
                      <w:spacing w:val="9"/>
                      <w:w w:val="100"/>
                      <w:b/>
                      <w:bCs/>
                    </w:rPr>
                    <w:t>PRESSEBERICHT</w:t>
                  </w:r>
                  <w:r>
                    <w:rPr>
                      <w:rFonts w:ascii="Verdana" w:hAnsi="Verdana" w:cs="Verdana" w:eastAsia="Verdana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2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488" w:right="469"/>
                    <w:jc w:val="center"/>
                    <w:rPr>
                      <w:rFonts w:ascii="Verdana" w:hAnsi="Verdana" w:cs="Verdana" w:eastAsia="Verdana"/>
                      <w:sz w:val="36"/>
                      <w:szCs w:val="36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36"/>
                      <w:szCs w:val="36"/>
                      <w:color w:val="231F20"/>
                      <w:spacing w:val="9"/>
                      <w:w w:val="100"/>
                      <w:b/>
                      <w:bCs/>
                    </w:rPr>
                    <w:t>NEW</w:t>
                  </w:r>
                  <w:r>
                    <w:rPr>
                      <w:rFonts w:ascii="Verdana" w:hAnsi="Verdana" w:cs="Verdana" w:eastAsia="Verdana"/>
                      <w:sz w:val="36"/>
                      <w:szCs w:val="36"/>
                      <w:color w:val="231F20"/>
                      <w:spacing w:val="0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36"/>
                      <w:szCs w:val="36"/>
                      <w:color w:val="231F20"/>
                      <w:spacing w:val="1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36"/>
                      <w:szCs w:val="36"/>
                      <w:color w:val="231F20"/>
                      <w:spacing w:val="9"/>
                      <w:w w:val="100"/>
                      <w:b/>
                      <w:bCs/>
                    </w:rPr>
                    <w:t>2018</w:t>
                  </w:r>
                  <w:r>
                    <w:rPr>
                      <w:rFonts w:ascii="Verdana" w:hAnsi="Verdana" w:cs="Verdana" w:eastAsia="Verdana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type w:val="continuous"/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536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276.851013pt;margin-top:308.97702pt;width:282.424pt;height:158.748pt;mso-position-horizontal-relative:page;mso-position-vertical-relative:page;z-index:-535" type="#_x0000_t75">
            <v:imagedata r:id="rId7" o:title=""/>
          </v:shape>
        </w:pict>
      </w:r>
      <w:r>
        <w:rPr/>
        <w:pict>
          <v:shape style="position:absolute;margin-left:276.851013pt;margin-top:478.059021pt;width:282.424pt;height:158.749pt;mso-position-horizontal-relative:page;mso-position-vertical-relative:page;z-index:-534" type="#_x0000_t75">
            <v:imagedata r:id="rId8" o:title=""/>
          </v:shape>
        </w:pict>
      </w:r>
      <w:r>
        <w:rPr/>
        <w:pict>
          <v:shape style="position:absolute;margin-left:276.851013pt;margin-top:647.142029pt;width:282.424pt;height:158.748pt;mso-position-horizontal-relative:page;mso-position-vertical-relative:page;z-index:-533" type="#_x0000_t75">
            <v:imagedata r:id="rId9" o:title=""/>
          </v:shape>
        </w:pict>
      </w:r>
      <w:r>
        <w:rPr/>
        <w:pict>
          <v:group style="position:absolute;margin-left:468.50351pt;margin-top:84.067017pt;width:91.2721pt;height:121.9989pt;mso-position-horizontal-relative:page;mso-position-vertical-relative:page;z-index:-532" coordorigin="9370,1681" coordsize="1825,2440">
            <v:group style="position:absolute;left:9380;top:1691;width:1631;height:1788" coordorigin="9380,1691" coordsize="1631,1788">
              <v:shape style="position:absolute;left:9380;top:1691;width:1631;height:1788" coordorigin="9380,1691" coordsize="1631,1788" path="m11011,1691l10811,1691,9380,1877,9380,3480,11011,3269,11011,1691e" filled="t" fillcolor="#231F20" stroked="f">
                <v:path arrowok="t"/>
                <v:fill/>
              </v:shape>
            </v:group>
            <v:group style="position:absolute;left:9380;top:2986;width:1805;height:506" coordorigin="9380,2986" coordsize="1805,506">
              <v:shape style="position:absolute;left:9380;top:2986;width:1805;height:506" coordorigin="9380,2986" coordsize="1805,506" path="m11186,2986l9555,3198,9380,3480,9380,3492,11011,3280,11186,3002,11186,2986e" filled="t" fillcolor="#7D1C24" stroked="f">
                <v:path arrowok="t"/>
                <v:fill/>
              </v:shape>
            </v:group>
            <v:group style="position:absolute;left:9555;top:3002;width:1631;height:1000" coordorigin="9555,3002" coordsize="1631,1000">
              <v:shape style="position:absolute;left:9555;top:3002;width:1631;height:1000" coordorigin="9555,3002" coordsize="1631,1000" path="m11186,3002l9555,3213,9555,4001,11186,3790,11186,3002e" filled="t" fillcolor="#D2232A" stroked="f">
                <v:path arrowok="t"/>
                <v:fill/>
              </v:shape>
            </v:group>
            <v:group style="position:absolute;left:9877;top:2915;width:72;height:129" coordorigin="9877,2915" coordsize="72,129">
              <v:shape style="position:absolute;left:9877;top:2915;width:72;height:129" coordorigin="9877,2915" coordsize="72,129" path="m9925,2915l9877,2919,9877,3043,9887,3042,9887,2988,9912,2985,9923,2985,9922,2983,9927,2979,9887,2979,9887,2927,9921,2923,9938,2923,9925,2915e" filled="t" fillcolor="#FFFFFF" stroked="f">
                <v:path arrowok="t"/>
                <v:fill/>
              </v:shape>
              <v:shape style="position:absolute;left:9877;top:2915;width:72;height:129" coordorigin="9877,2915" coordsize="72,129" path="m9923,2985l9912,2985,9937,3036,9949,3034,9923,2985e" filled="t" fillcolor="#FFFFFF" stroked="f">
                <v:path arrowok="t"/>
                <v:fill/>
              </v:shape>
              <v:shape style="position:absolute;left:9877;top:2915;width:72;height:129" coordorigin="9877,2915" coordsize="72,129" path="m9938,2923l9921,2923,9937,2924,9937,2969,9922,2974,9887,2979,9927,2979,9941,2968,9947,2950,9947,2942,9943,2926,9938,2923e" filled="t" fillcolor="#FFFFFF" stroked="f">
                <v:path arrowok="t"/>
                <v:fill/>
              </v:shape>
            </v:group>
            <v:group style="position:absolute;left:9867;top:2668;width:86;height:131" coordorigin="9867,2668" coordsize="86,131">
              <v:shape style="position:absolute;left:9867;top:2668;width:86;height:131" coordorigin="9867,2668" coordsize="86,131" path="m9920,2668l9900,2671,9867,2799,9877,2798,9887,2761,9934,2754,9944,2754,9943,2751,9889,2751,9907,2679,9913,2678,9922,2678,9920,2668e" filled="t" fillcolor="#FFFFFF" stroked="f">
                <v:path arrowok="t"/>
                <v:fill/>
              </v:shape>
              <v:shape style="position:absolute;left:9867;top:2668;width:86;height:131" coordorigin="9867,2668" coordsize="86,131" path="m9944,2754l9934,2754,9944,2789,9953,2788,9944,2754e" filled="t" fillcolor="#FFFFFF" stroked="f">
                <v:path arrowok="t"/>
                <v:fill/>
              </v:shape>
              <v:shape style="position:absolute;left:9867;top:2668;width:86;height:131" coordorigin="9867,2668" coordsize="86,131" path="m9922,2678l9913,2678,9932,2746,9889,2751,9943,2751,9922,2678e" filled="t" fillcolor="#FFFFFF" stroked="f">
                <v:path arrowok="t"/>
                <v:fill/>
              </v:shape>
            </v:group>
            <v:group style="position:absolute;left:9873;top:2420;width:74;height:134" coordorigin="9873,2420" coordsize="74,134">
              <v:shape style="position:absolute;left:9873;top:2420;width:74;height:134" coordorigin="9873,2420" coordsize="74,134" path="m9892,2427l9873,2429,9873,2553,9891,2551,9891,2465,9910,2465,9892,2427e" filled="t" fillcolor="#FFFFFF" stroked="f">
                <v:path arrowok="t"/>
                <v:fill/>
              </v:shape>
              <v:shape style="position:absolute;left:9873;top:2420;width:74;height:134" coordorigin="9873,2420" coordsize="74,134" path="m9910,2465l9891,2465,9928,2546,9947,2544,9947,2509,9930,2509,9910,2465e" filled="t" fillcolor="#FFFFFF" stroked="f">
                <v:path arrowok="t"/>
                <v:fill/>
              </v:shape>
              <v:shape style="position:absolute;left:9873;top:2420;width:74;height:134" coordorigin="9873,2420" coordsize="74,134" path="m9947,2420l9930,2422,9930,2509,9947,2509,9947,2420e" filled="t" fillcolor="#FFFFFF" stroked="f">
                <v:path arrowok="t"/>
                <v:fill/>
              </v:shape>
            </v:group>
            <v:group style="position:absolute;left:9902;top:2178;width:17;height:126" coordorigin="9902,2178" coordsize="17,126">
              <v:shape style="position:absolute;left:9902;top:2178;width:17;height:126" coordorigin="9902,2178" coordsize="17,126" path="m9919,2178l9902,2180,9902,2304,9919,2302,9919,2178e" filled="t" fillcolor="#FFFFFF" stroked="f">
                <v:path arrowok="t"/>
                <v:fill/>
              </v:shape>
            </v:group>
            <v:group style="position:absolute;left:10036;top:2894;width:70;height:129" coordorigin="10036,2894" coordsize="70,129">
              <v:shape style="position:absolute;left:10036;top:2894;width:70;height:129" coordorigin="10036,2894" coordsize="70,129" path="m10084,2894l10036,2899,10036,3023,10073,3018,10085,3012,10045,3012,10045,2907,10080,2902,10096,2902,10084,2894e" filled="t" fillcolor="#FFFFFF" stroked="f">
                <v:path arrowok="t"/>
                <v:fill/>
              </v:shape>
              <v:shape style="position:absolute;left:10036;top:2894;width:70;height:129" coordorigin="10036,2894" coordsize="70,129" path="m10096,2902l10080,2902,10096,2903,10096,3002,10081,3007,10045,3012,10085,3012,10096,3006,10105,2988,10105,2982,10105,2921,10101,2906,10096,2902e" filled="t" fillcolor="#FFFFFF" stroked="f">
                <v:path arrowok="t"/>
                <v:fill/>
              </v:shape>
            </v:group>
            <v:group style="position:absolute;left:10004;top:2640;width:131;height:138" coordorigin="10004,2640" coordsize="131,138">
              <v:shape style="position:absolute;left:10004;top:2640;width:131;height:138" coordorigin="10004,2640" coordsize="131,138" path="m10014,2656l10004,2657,10031,2778,10044,2776,10046,2768,10037,2768,10014,2656e" filled="t" fillcolor="#FFFFFF" stroked="f">
                <v:path arrowok="t"/>
                <v:fill/>
              </v:shape>
              <v:shape style="position:absolute;left:10004;top:2640;width:131;height:138" coordorigin="10004,2640" coordsize="131,138" path="m10079,2666l10070,2666,10095,2770,10108,2768,10110,2760,10102,2760,10079,2666e" filled="t" fillcolor="#FFFFFF" stroked="f">
                <v:path arrowok="t"/>
                <v:fill/>
              </v:shape>
              <v:shape style="position:absolute;left:10004;top:2640;width:131;height:138" coordorigin="10004,2640" coordsize="131,138" path="m10075,2648l10065,2650,10037,2768,10046,2768,10070,2666,10079,2666,10075,2648e" filled="t" fillcolor="#FFFFFF" stroked="f">
                <v:path arrowok="t"/>
                <v:fill/>
              </v:shape>
              <v:shape style="position:absolute;left:10004;top:2640;width:131;height:138" coordorigin="10004,2640" coordsize="131,138" path="m10135,2640l10125,2642,10102,2760,10110,2760,10135,2640e" filled="t" fillcolor="#FFFFFF" stroked="f">
                <v:path arrowok="t"/>
                <v:fill/>
              </v:shape>
            </v:group>
            <v:group style="position:absolute;left:10061;top:2402;width:17;height:126" coordorigin="10061,2402" coordsize="17,126">
              <v:shape style="position:absolute;left:10061;top:2402;width:17;height:126" coordorigin="10061,2402" coordsize="17,126" path="m10078,2402l10061,2405,10061,2529,10078,2526,10078,2402e" filled="t" fillcolor="#FFFFFF" stroked="f">
                <v:path arrowok="t"/>
                <v:fill/>
              </v:shape>
            </v:group>
            <v:group style="position:absolute;left:10035;top:2158;width:73;height:125" coordorigin="10035,2158" coordsize="73,125">
              <v:shape style="position:absolute;left:10035;top:2158;width:73;height:125" coordorigin="10035,2158" coordsize="73,125" path="m10087,2158l10055,2166,10039,2179,10035,2193,10035,2254,10039,2270,10054,2283,10087,2275,10095,2268,10065,2268,10052,2267,10052,2178,10065,2174,10077,2173,10104,2173,10103,2171,10087,2158e" filled="t" fillcolor="#FFFFFF" stroked="f">
                <v:path arrowok="t"/>
                <v:fill/>
              </v:shape>
              <v:shape style="position:absolute;left:10035;top:2158;width:73;height:125" coordorigin="10035,2158" coordsize="73,125" path="m10108,2245l10090,2247,10090,2262,10077,2266,10065,2268,10095,2268,10102,2262,10108,2248,10108,2245e" filled="t" fillcolor="#FFFFFF" stroked="f">
                <v:path arrowok="t"/>
                <v:fill/>
              </v:shape>
              <v:shape style="position:absolute;left:10035;top:2158;width:73;height:125" coordorigin="10035,2158" coordsize="73,125" path="m10104,2173l10077,2173,10090,2173,10090,2188,10108,2186,10104,2173e" filled="t" fillcolor="#FFFFFF" stroked="f">
                <v:path arrowok="t"/>
                <v:fill/>
              </v:shape>
            </v:group>
            <v:group style="position:absolute;left:10192;top:2872;width:73;height:128" coordorigin="10192,2872" coordsize="73,128">
              <v:shape style="position:absolute;left:10192;top:2872;width:73;height:128" coordorigin="10192,2872" coordsize="73,128" path="m10202,2970l10192,2972,10199,2990,10217,2999,10243,2993,10244,2992,10213,2992,10202,2985,10202,2970e" filled="t" fillcolor="#FFFFFF" stroked="f">
                <v:path arrowok="t"/>
                <v:fill/>
              </v:shape>
              <v:shape style="position:absolute;left:10192;top:2872;width:73;height:128" coordorigin="10192,2872" coordsize="73,128" path="m10238,2872l10212,2879,10198,2892,10199,2919,10209,2930,10221,2935,10231,2938,10250,2947,10256,2952,10256,2977,10245,2988,10213,2992,10244,2992,10259,2980,10265,2963,10265,2949,10258,2939,10235,2929,10226,2926,10209,2920,10204,2914,10204,2892,10215,2883,10243,2879,10255,2879,10238,2872e" filled="t" fillcolor="#FFFFFF" stroked="f">
                <v:path arrowok="t"/>
                <v:fill/>
              </v:shape>
              <v:shape style="position:absolute;left:10192;top:2872;width:73;height:128" coordorigin="10192,2872" coordsize="73,128" path="m10255,2879l10243,2879,10254,2886,10254,2900,10263,2899,10256,2880,10255,2879e" filled="t" fillcolor="#FFFFFF" stroked="f">
                <v:path arrowok="t"/>
                <v:fill/>
              </v:shape>
            </v:group>
            <v:group style="position:absolute;left:10186;top:2627;width:86;height:131" coordorigin="10186,2627" coordsize="86,131">
              <v:shape style="position:absolute;left:10186;top:2627;width:86;height:131" coordorigin="10186,2627" coordsize="86,131" path="m10238,2627l10219,2629,10186,2758,10195,2756,10205,2719,10253,2713,10262,2713,10261,2709,10207,2709,10226,2637,10232,2636,10241,2636,10238,2627e" filled="t" fillcolor="#FFFFFF" stroked="f">
                <v:path arrowok="t"/>
                <v:fill/>
              </v:shape>
              <v:shape style="position:absolute;left:10186;top:2627;width:86;height:131" coordorigin="10186,2627" coordsize="86,131" path="m10262,2713l10253,2713,10262,2748,10272,2747,10262,2713e" filled="t" fillcolor="#FFFFFF" stroked="f">
                <v:path arrowok="t"/>
                <v:fill/>
              </v:shape>
              <v:shape style="position:absolute;left:10186;top:2627;width:86;height:131" coordorigin="10186,2627" coordsize="86,131" path="m10241,2636l10232,2636,10250,2704,10207,2709,10261,2709,10241,2636e" filled="t" fillcolor="#FFFFFF" stroked="f">
                <v:path arrowok="t"/>
                <v:fill/>
              </v:shape>
            </v:group>
            <v:group style="position:absolute;left:10194;top:2383;width:73;height:125" coordorigin="10194,2383" coordsize="73,125">
              <v:shape style="position:absolute;left:10194;top:2383;width:73;height:125" coordorigin="10194,2383" coordsize="73,125" path="m10246,2383l10214,2390,10199,2404,10194,2417,10194,2478,10198,2494,10214,2507,10246,2500,10255,2492,10224,2492,10211,2492,10211,2403,10224,2399,10236,2397,10263,2397,10263,2395,10246,2383e" filled="t" fillcolor="#FFFFFF" stroked="f">
                <v:path arrowok="t"/>
                <v:fill/>
              </v:shape>
              <v:shape style="position:absolute;left:10194;top:2383;width:73;height:125" coordorigin="10194,2383" coordsize="73,125" path="m10267,2469l10250,2471,10250,2487,10236,2490,10224,2492,10255,2492,10262,2486,10267,2472,10267,2469e" filled="t" fillcolor="#FFFFFF" stroked="f">
                <v:path arrowok="t"/>
                <v:fill/>
              </v:shape>
              <v:shape style="position:absolute;left:10194;top:2383;width:73;height:125" coordorigin="10194,2383" coordsize="73,125" path="m10263,2397l10236,2397,10250,2398,10250,2413,10267,2411,10263,2397e" filled="t" fillcolor="#FFFFFF" stroked="f">
                <v:path arrowok="t"/>
                <v:fill/>
              </v:shape>
            </v:group>
            <v:group style="position:absolute;left:10192;top:2137;width:73;height:125" coordorigin="10192,2137" coordsize="73,125">
              <v:shape style="position:absolute;left:10192;top:2137;width:73;height:125" coordorigin="10192,2137" coordsize="73,125" path="m10245,2137l10213,2145,10197,2159,10192,2172,10192,2233,10197,2249,10212,2262,10244,2254,10253,2247,10223,2247,10209,2246,10209,2158,10223,2154,10235,2152,10262,2152,10261,2150,10245,2137e" filled="t" fillcolor="#FFFFFF" stroked="f">
                <v:path arrowok="t"/>
                <v:fill/>
              </v:shape>
              <v:shape style="position:absolute;left:10192;top:2137;width:73;height:125" coordorigin="10192,2137" coordsize="73,125" path="m10262,2152l10235,2152,10248,2153,10248,2241,10235,2245,10223,2247,10253,2247,10260,2241,10265,2227,10265,2165,10262,2152e" filled="t" fillcolor="#FFFFFF" stroked="f">
                <v:path arrowok="t"/>
                <v:fill/>
              </v:shape>
            </v:group>
            <v:group style="position:absolute;left:10451;top:2840;width:75;height:124" coordorigin="10451,2840" coordsize="75,124">
              <v:shape style="position:absolute;left:10451;top:2840;width:75;height:124" coordorigin="10451,2840" coordsize="75,124" path="m10505,2840l10473,2847,10457,2860,10452,2875,10452,2887,10457,2898,10467,2903,10455,2911,10451,2925,10451,2933,10455,2950,10469,2963,10502,2957,10512,2950,10482,2950,10468,2949,10468,2919,10477,2910,10500,2907,10524,2907,10522,2903,10509,2897,10515,2894,10477,2894,10469,2888,10469,2860,10482,2856,10495,2854,10521,2854,10521,2852,10505,2840e" filled="t" fillcolor="#FFFFFF" stroked="f">
                <v:path arrowok="t"/>
                <v:fill/>
              </v:shape>
              <v:shape style="position:absolute;left:10451;top:2840;width:75;height:124" coordorigin="10451,2840" coordsize="75,124" path="m10524,2907l10500,2907,10509,2913,10509,2943,10495,2948,10482,2950,10512,2950,10519,2944,10526,2930,10526,2926,10526,2915,10524,2907e" filled="t" fillcolor="#FFFFFF" stroked="f">
                <v:path arrowok="t"/>
                <v:fill/>
              </v:shape>
              <v:shape style="position:absolute;left:10451;top:2840;width:75;height:124" coordorigin="10451,2840" coordsize="75,124" path="m10521,2854l10495,2854,10508,2855,10508,2882,10500,2891,10477,2894,10515,2894,10520,2890,10525,2877,10525,2869,10521,2854e" filled="t" fillcolor="#FFFFFF" stroked="f">
                <v:path arrowok="t"/>
                <v:fill/>
              </v:shape>
            </v:group>
            <v:group style="position:absolute;left:10453;top:2102;width:70;height:130" coordorigin="10453,2102" coordsize="70,130">
              <v:shape style="position:absolute;left:10453;top:2102;width:70;height:130" coordorigin="10453,2102" coordsize="70,130" path="m10514,2110l10505,2110,10514,2117,10514,2140,10512,2147,10505,2153,10489,2165,10473,2177,10460,2188,10453,2198,10453,2232,10523,2223,10523,2222,10463,2222,10463,2200,10468,2194,10474,2187,10490,2175,10506,2163,10519,2151,10523,2142,10523,2131,10517,2111,10514,2110e" filled="t" fillcolor="#FFFFFF" stroked="f">
                <v:path arrowok="t"/>
                <v:fill/>
              </v:shape>
              <v:shape style="position:absolute;left:10453;top:2102;width:70;height:130" coordorigin="10453,2102" coordsize="70,130" path="m10523,2214l10463,2222,10523,2222,10523,2214e" filled="t" fillcolor="#FFFFFF" stroked="f">
                <v:path arrowok="t"/>
                <v:fill/>
              </v:shape>
              <v:shape style="position:absolute;left:10453;top:2102;width:70;height:130" coordorigin="10453,2102" coordsize="70,130" path="m10499,2102l10473,2109,10458,2123,10463,2138,10463,2123,10474,2114,10505,2110,10514,2110,10499,2102e" filled="t" fillcolor="#FFFFFF" stroked="f">
                <v:path arrowok="t"/>
                <v:fill/>
              </v:shape>
            </v:group>
            <v:group style="position:absolute;left:10455;top:2348;width:66;height:127" coordorigin="10455,2348" coordsize="66,127">
              <v:shape style="position:absolute;left:10455;top:2348;width:66;height:127" coordorigin="10455,2348" coordsize="66,127" path="m10500,2348l10470,2357,10458,2372,10455,2447,10459,2463,10476,2475,10503,2466,10480,2466,10465,2465,10465,2363,10480,2358,10497,2356,10512,2356,10500,2348e" filled="t" fillcolor="#FFFFFF" stroked="f">
                <v:path arrowok="t"/>
                <v:fill/>
              </v:shape>
              <v:shape style="position:absolute;left:10455;top:2348;width:66;height:127" coordorigin="10455,2348" coordsize="66,127" path="m10512,2356l10497,2356,10511,2357,10511,2459,10497,2464,10480,2466,10503,2466,10506,2466,10519,2451,10521,2439,10521,2376,10517,2360,10512,2356e" filled="t" fillcolor="#FFFFFF" stroked="f">
                <v:path arrowok="t"/>
                <v:fill/>
              </v:shape>
            </v:group>
            <v:group style="position:absolute;left:10456;top:2592;width:66;height:130" coordorigin="10456,2592" coordsize="66,130">
              <v:shape style="position:absolute;left:10456;top:2592;width:66;height:130" coordorigin="10456,2592" coordsize="66,130" path="m10497,2612l10480,2612,10480,2703,10456,2706,10456,2723,10521,2714,10521,2701,10497,2701,10497,2612e" filled="t" fillcolor="#FFFFFF" stroked="f">
                <v:path arrowok="t"/>
                <v:fill/>
              </v:shape>
              <v:shape style="position:absolute;left:10456;top:2592;width:66;height:130" coordorigin="10456,2592" coordsize="66,130" path="m10521,2698l10497,2701,10521,2701,10521,2698e" filled="t" fillcolor="#FFFFFF" stroked="f">
                <v:path arrowok="t"/>
                <v:fill/>
              </v:shape>
              <v:shape style="position:absolute;left:10456;top:2592;width:66;height:130" coordorigin="10456,2592" coordsize="66,130" path="m10497,2592l10462,2600,10462,2616,10480,2612,10497,2612,10497,2592e" filled="t" fillcolor="#FFFFFF" stroked="f">
                <v:path arrowok="t"/>
                <v:fill/>
              </v:shape>
            </v:group>
            <v:group style="position:absolute;left:9877;top:3489;width:762;height:217" coordorigin="9877,3489" coordsize="762,217">
              <v:shape style="position:absolute;left:9877;top:3489;width:762;height:217" coordorigin="9877,3489" coordsize="762,217" path="m9894,3580l9877,3582,9877,3706,9894,3704,9894,3580e" filled="t" fillcolor="#FFFFFF" stroked="f">
                <v:path arrowok="t"/>
                <v:fill/>
              </v:shape>
              <v:shape style="position:absolute;left:9877;top:3489;width:762;height:217" coordorigin="9877,3489" coordsize="762,217" path="m9958,3571l9940,3574,9940,3698,9957,3696,9957,3610,9976,3610,9958,3571e" filled="t" fillcolor="#FFFFFF" stroked="f">
                <v:path arrowok="t"/>
                <v:fill/>
              </v:shape>
              <v:shape style="position:absolute;left:9877;top:3489;width:762;height:217" coordorigin="9877,3489" coordsize="762,217" path="m9976,3610l9957,3610,9994,3691,10013,3688,10013,3654,9996,3654,9976,3610e" filled="t" fillcolor="#FFFFFF" stroked="f">
                <v:path arrowok="t"/>
                <v:fill/>
              </v:shape>
              <v:shape style="position:absolute;left:9877;top:3489;width:762;height:217" coordorigin="9877,3489" coordsize="762,217" path="m10013,3564l9996,3567,9996,3654,10013,3654,10013,3564e" filled="t" fillcolor="#FFFFFF" stroked="f">
                <v:path arrowok="t"/>
                <v:fill/>
              </v:shape>
              <v:shape style="position:absolute;left:9877;top:3489;width:762;height:217" coordorigin="9877,3489" coordsize="762,217" path="m10093,3573l10076,3573,10076,3680,10093,3678,10093,3573e" filled="t" fillcolor="#FFFFFF" stroked="f">
                <v:path arrowok="t"/>
                <v:fill/>
              </v:shape>
              <v:shape style="position:absolute;left:9877;top:3489;width:762;height:217" coordorigin="9877,3489" coordsize="762,217" path="m10123,3550l10047,3560,10047,3577,10076,3573,10093,3573,10093,3571,10123,3567,10123,3550e" filled="t" fillcolor="#FFFFFF" stroked="f">
                <v:path arrowok="t"/>
                <v:fill/>
              </v:shape>
              <v:shape style="position:absolute;left:9877;top:3489;width:762;height:217" coordorigin="9877,3489" coordsize="762,217" path="m10229,3536l10159,3545,10159,3669,10229,3660,10229,3651,10176,3651,10176,3610,10225,3604,10225,3594,10176,3594,10176,3560,10229,3553,10229,3536e" filled="t" fillcolor="#FFFFFF" stroked="f">
                <v:path arrowok="t"/>
                <v:fill/>
              </v:shape>
              <v:shape style="position:absolute;left:9877;top:3489;width:762;height:217" coordorigin="9877,3489" coordsize="762,217" path="m10229,3644l10176,3651,10229,3651,10229,3644e" filled="t" fillcolor="#FFFFFF" stroked="f">
                <v:path arrowok="t"/>
                <v:fill/>
              </v:shape>
              <v:shape style="position:absolute;left:9877;top:3489;width:762;height:217" coordorigin="9877,3489" coordsize="762,217" path="m10225,3587l10176,3594,10225,3594,10225,3587e" filled="t" fillcolor="#FFFFFF" stroked="f">
                <v:path arrowok="t"/>
                <v:fill/>
              </v:shape>
              <v:shape style="position:absolute;left:9877;top:3489;width:762;height:217" coordorigin="9877,3489" coordsize="762,217" path="m10323,3527l10269,3531,10269,3655,10286,3653,10286,3603,10302,3600,10323,3600,10321,3596,10331,3586,10286,3586,10286,3546,10313,3542,10339,3542,10338,3540,10323,3527e" filled="t" fillcolor="#FFFFFF" stroked="f">
                <v:path arrowok="t"/>
                <v:fill/>
              </v:shape>
              <v:shape style="position:absolute;left:9877;top:3489;width:762;height:217" coordorigin="9877,3489" coordsize="762,217" path="m10323,3600l10302,3600,10326,3648,10346,3645,10323,3600e" filled="t" fillcolor="#FFFFFF" stroked="f">
                <v:path arrowok="t"/>
                <v:fill/>
              </v:shape>
              <v:shape style="position:absolute;left:9877;top:3489;width:762;height:217" coordorigin="9877,3489" coordsize="762,217" path="m10339,3542l10313,3542,10325,3543,10325,3579,10313,3582,10286,3586,10331,3586,10338,3579,10342,3562,10342,3556,10339,3542e" filled="t" fillcolor="#FFFFFF" stroked="f">
                <v:path arrowok="t"/>
                <v:fill/>
              </v:shape>
              <v:shape style="position:absolute;left:9877;top:3489;width:762;height:217" coordorigin="9877,3489" coordsize="762,217" path="m10403,3514l10386,3516,10386,3640,10403,3638,10403,3514e" filled="t" fillcolor="#FFFFFF" stroked="f">
                <v:path arrowok="t"/>
                <v:fill/>
              </v:shape>
              <v:shape style="position:absolute;left:9877;top:3489;width:762;height:217" coordorigin="9877,3489" coordsize="762,217" path="m10497,3504l10465,3511,10450,3525,10445,3539,10445,3600,10449,3615,10465,3628,10497,3621,10506,3613,10475,3613,10462,3613,10462,3524,10475,3520,10488,3519,10514,3519,10514,3516,10497,3504e" filled="t" fillcolor="#FFFFFF" stroked="f">
                <v:path arrowok="t"/>
                <v:fill/>
              </v:shape>
              <v:shape style="position:absolute;left:9877;top:3489;width:762;height:217" coordorigin="9877,3489" coordsize="762,217" path="m10514,3519l10488,3519,10501,3519,10501,3608,10488,3612,10475,3613,10506,3613,10513,3607,10518,3593,10518,3532,10514,3519e" filled="t" fillcolor="#FFFFFF" stroked="f">
                <v:path arrowok="t"/>
                <v:fill/>
              </v:shape>
              <v:shape style="position:absolute;left:9877;top:3489;width:762;height:217" coordorigin="9877,3489" coordsize="762,217" path="m10616,3489l10562,3493,10562,3617,10579,3615,10579,3565,10595,3562,10616,3562,10614,3558,10624,3548,10579,3548,10579,3508,10606,3505,10632,3505,10631,3502,10616,3489e" filled="t" fillcolor="#FFFFFF" stroked="f">
                <v:path arrowok="t"/>
                <v:fill/>
              </v:shape>
              <v:shape style="position:absolute;left:9877;top:3489;width:762;height:217" coordorigin="9877,3489" coordsize="762,217" path="m10616,3562l10595,3562,10620,3610,10639,3607,10616,3562e" filled="t" fillcolor="#FFFFFF" stroked="f">
                <v:path arrowok="t"/>
                <v:fill/>
              </v:shape>
              <v:shape style="position:absolute;left:9877;top:3489;width:762;height:217" coordorigin="9877,3489" coordsize="762,217" path="m10632,3505l10606,3505,10618,3505,10618,3541,10606,3544,10579,3548,10624,3548,10631,3541,10635,3524,10635,3518,10632,3505e" filled="t" fillcolor="#FFFFFF" stroked="f">
                <v:path arrowok="t"/>
                <v:fill/>
              </v:shape>
            </v:group>
            <v:group style="position:absolute;left:9877;top:3264;width:979;height:251" coordorigin="9877,3264" coordsize="979,251">
              <v:shape style="position:absolute;left:9877;top:3264;width:979;height:251" coordorigin="9877,3264" coordsize="979,251" path="m9894,3388l9877,3391,9877,3515,9894,3512,9894,3388e" filled="t" fillcolor="#FFFFFF" stroked="f">
                <v:path arrowok="t"/>
                <v:fill/>
              </v:shape>
              <v:shape style="position:absolute;left:9877;top:3264;width:979;height:251" coordorigin="9877,3264" coordsize="979,251" path="m9958,3380l9940,3383,9940,3507,9957,3504,9957,3418,9976,3418,9958,3380e" filled="t" fillcolor="#FFFFFF" stroked="f">
                <v:path arrowok="t"/>
                <v:fill/>
              </v:shape>
              <v:shape style="position:absolute;left:9877;top:3264;width:979;height:251" coordorigin="9877,3264" coordsize="979,251" path="m9976,3418l9957,3418,9994,3500,10013,3497,10013,3463,9996,3463,9976,3418e" filled="t" fillcolor="#FFFFFF" stroked="f">
                <v:path arrowok="t"/>
                <v:fill/>
              </v:shape>
              <v:shape style="position:absolute;left:9877;top:3264;width:979;height:251" coordorigin="9877,3264" coordsize="979,251" path="m10013,3373l9996,3375,9996,3463,10013,3463,10013,3373e" filled="t" fillcolor="#FFFFFF" stroked="f">
                <v:path arrowok="t"/>
                <v:fill/>
              </v:shape>
              <v:shape style="position:absolute;left:9877;top:3264;width:979;height:251" coordorigin="9877,3264" coordsize="979,251" path="m10076,3365l10057,3367,10057,3491,10074,3489,10074,3403,10093,3403,10076,3365e" filled="t" fillcolor="#FFFFFF" stroked="f">
                <v:path arrowok="t"/>
                <v:fill/>
              </v:shape>
              <v:shape style="position:absolute;left:9877;top:3264;width:979;height:251" coordorigin="9877,3264" coordsize="979,251" path="m10093,3403l10074,3403,10112,3484,10131,3482,10131,3448,10114,3448,10093,3403e" filled="t" fillcolor="#FFFFFF" stroked="f">
                <v:path arrowok="t"/>
                <v:fill/>
              </v:shape>
              <v:shape style="position:absolute;left:9877;top:3264;width:979;height:251" coordorigin="9877,3264" coordsize="979,251" path="m10131,3358l10114,3360,10114,3448,10131,3448,10131,3358e" filled="t" fillcolor="#FFFFFF" stroked="f">
                <v:path arrowok="t"/>
                <v:fill/>
              </v:shape>
              <v:shape style="position:absolute;left:9877;top:3264;width:979;height:251" coordorigin="9877,3264" coordsize="979,251" path="m10225,3348l10193,3355,10178,3369,10173,3383,10173,3444,10177,3459,10193,3472,10225,3465,10233,3457,10203,3457,10190,3457,10190,3368,10203,3364,10215,3363,10242,3363,10241,3360,10225,3348e" filled="t" fillcolor="#FFFFFF" stroked="f">
                <v:path arrowok="t"/>
                <v:fill/>
              </v:shape>
              <v:shape style="position:absolute;left:9877;top:3264;width:979;height:251" coordorigin="9877,3264" coordsize="979,251" path="m10242,3363l10215,3363,10228,3363,10228,3452,10215,3456,10203,3457,10233,3457,10241,3451,10246,3437,10246,3376,10242,3363e" filled="t" fillcolor="#FFFFFF" stroked="f">
                <v:path arrowok="t"/>
                <v:fill/>
              </v:shape>
              <v:shape style="position:absolute;left:9877;top:3264;width:979;height:251" coordorigin="9877,3264" coordsize="979,251" path="m10297,3336l10280,3339,10312,3458,10336,3455,10340,3440,10324,3440,10297,3336e" filled="t" fillcolor="#FFFFFF" stroked="f">
                <v:path arrowok="t"/>
                <v:fill/>
              </v:shape>
              <v:shape style="position:absolute;left:9877;top:3264;width:979;height:251" coordorigin="9877,3264" coordsize="979,251" path="m10368,3327l10350,3329,10324,3440,10340,3440,10368,3327e" filled="t" fillcolor="#FFFFFF" stroked="f">
                <v:path arrowok="t"/>
                <v:fill/>
              </v:shape>
              <v:shape style="position:absolute;left:9877;top:3264;width:979;height:251" coordorigin="9877,3264" coordsize="979,251" path="m10445,3317l10421,3320,10388,3449,10405,3446,10414,3411,10452,3406,10470,3406,10467,3394,10419,3394,10434,3337,10451,3337,10445,3317e" filled="t" fillcolor="#FFFFFF" stroked="f">
                <v:path arrowok="t"/>
                <v:fill/>
              </v:shape>
              <v:shape style="position:absolute;left:9877;top:3264;width:979;height:251" coordorigin="9877,3264" coordsize="979,251" path="m10470,3406l10452,3406,10461,3439,10479,3437,10470,3406e" filled="t" fillcolor="#FFFFFF" stroked="f">
                <v:path arrowok="t"/>
                <v:fill/>
              </v:shape>
              <v:shape style="position:absolute;left:9877;top:3264;width:979;height:251" coordorigin="9877,3264" coordsize="979,251" path="m10451,3337l10434,3337,10448,3390,10419,3394,10467,3394,10451,3337e" filled="t" fillcolor="#FFFFFF" stroked="f">
                <v:path arrowok="t"/>
                <v:fill/>
              </v:shape>
              <v:shape style="position:absolute;left:9877;top:3264;width:979;height:251" coordorigin="9877,3264" coordsize="979,251" path="m10545,3324l10528,3324,10528,3430,10545,3428,10545,3324e" filled="t" fillcolor="#FFFFFF" stroked="f">
                <v:path arrowok="t"/>
                <v:fill/>
              </v:shape>
              <v:shape style="position:absolute;left:9877;top:3264;width:979;height:251" coordorigin="9877,3264" coordsize="979,251" path="m10575,3300l10498,3310,10498,3327,10528,3324,10545,3324,10545,3321,10575,3317,10575,3300e" filled="t" fillcolor="#FFFFFF" stroked="f">
                <v:path arrowok="t"/>
                <v:fill/>
              </v:shape>
              <v:shape style="position:absolute;left:9877;top:3264;width:979;height:251" coordorigin="9877,3264" coordsize="979,251" path="m10628,3293l10611,3296,10611,3420,10628,3417,10628,3293e" filled="t" fillcolor="#FFFFFF" stroked="f">
                <v:path arrowok="t"/>
                <v:fill/>
              </v:shape>
              <v:shape style="position:absolute;left:9877;top:3264;width:979;height:251" coordorigin="9877,3264" coordsize="979,251" path="m10683,3286l10666,3289,10697,3409,10722,3405,10726,3390,10709,3390,10683,3286e" filled="t" fillcolor="#FFFFFF" stroked="f">
                <v:path arrowok="t"/>
                <v:fill/>
              </v:shape>
              <v:shape style="position:absolute;left:9877;top:3264;width:979;height:251" coordorigin="9877,3264" coordsize="979,251" path="m10753,3277l10736,3280,10709,3390,10726,3390,10753,3277e" filled="t" fillcolor="#FFFFFF" stroked="f">
                <v:path arrowok="t"/>
                <v:fill/>
              </v:shape>
              <v:shape style="position:absolute;left:9877;top:3264;width:979;height:251" coordorigin="9877,3264" coordsize="979,251" path="m10856,3264l10786,3273,10786,3397,10856,3388,10856,3378,10803,3378,10803,3338,10852,3331,10852,3321,10803,3321,10803,3288,10856,3281,10856,3264e" filled="t" fillcolor="#FFFFFF" stroked="f">
                <v:path arrowok="t"/>
                <v:fill/>
              </v:shape>
              <v:shape style="position:absolute;left:9877;top:3264;width:979;height:251" coordorigin="9877,3264" coordsize="979,251" path="m10856,3371l10803,3378,10856,3378,10856,3371e" filled="t" fillcolor="#FFFFFF" stroked="f">
                <v:path arrowok="t"/>
                <v:fill/>
              </v:shape>
              <v:shape style="position:absolute;left:9877;top:3264;width:979;height:251" coordorigin="9877,3264" coordsize="979,251" path="m10852,3315l10803,3321,10852,3321,10852,3315e" filled="t" fillcolor="#FFFFFF" stroked="f">
                <v:path arrowok="t"/>
                <v:fill/>
              </v:shape>
            </v:group>
            <v:group style="position:absolute;left:10498;top:3958;width:512;height:153" coordorigin="10498,3958" coordsize="512,153">
              <v:shape style="position:absolute;left:10498;top:3958;width:512;height:153" coordorigin="10498,3958" coordsize="512,153" path="m10515,4022l10498,4024,10520,4111,10537,4109,10544,4080,10529,4080,10515,4022e" filled="t" fillcolor="#231F20" stroked="f">
                <v:path arrowok="t"/>
                <v:fill/>
              </v:shape>
              <v:shape style="position:absolute;left:10498;top:3958;width:512;height:153" coordorigin="10498,3958" coordsize="512,153" path="m10568,4051l10552,4051,10566,4105,10584,4103,10590,4074,10574,4074,10568,4051e" filled="t" fillcolor="#231F20" stroked="f">
                <v:path arrowok="t"/>
                <v:fill/>
              </v:shape>
              <v:shape style="position:absolute;left:10498;top:3958;width:512;height:153" coordorigin="10498,3958" coordsize="512,153" path="m10559,4016l10544,4018,10529,4080,10544,4080,10552,4051,10568,4051,10559,4016e" filled="t" fillcolor="#231F20" stroked="f">
                <v:path arrowok="t"/>
                <v:fill/>
              </v:shape>
              <v:shape style="position:absolute;left:10498;top:3958;width:512;height:153" coordorigin="10498,3958" coordsize="512,153" path="m10605,4011l10588,4013,10574,4074,10590,4074,10605,4011e" filled="t" fillcolor="#231F20" stroked="f">
                <v:path arrowok="t"/>
                <v:fill/>
              </v:shape>
              <v:shape style="position:absolute;left:10498;top:3958;width:512;height:153" coordorigin="10498,3958" coordsize="512,153" path="m10647,4005l10631,4007,10631,4097,10647,4095,10647,4005e" filled="t" fillcolor="#231F20" stroked="f">
                <v:path arrowok="t"/>
                <v:fill/>
              </v:shape>
              <v:shape style="position:absolute;left:10498;top:3958;width:512;height:153" coordorigin="10498,3958" coordsize="512,153" path="m10648,3972l10629,3974,10629,3996,10648,3993,10648,3972e" filled="t" fillcolor="#231F20" stroked="f">
                <v:path arrowok="t"/>
                <v:fill/>
              </v:shape>
              <v:shape style="position:absolute;left:10498;top:3958;width:512;height:153" coordorigin="10498,3958" coordsize="512,153" path="m10696,3999l10679,4001,10679,4091,10696,4089,10696,4020,10704,4012,10729,4009,10743,4009,10741,4004,10696,4004,10696,3999e" filled="t" fillcolor="#231F20" stroked="f">
                <v:path arrowok="t"/>
                <v:fill/>
              </v:shape>
              <v:shape style="position:absolute;left:10498;top:3958;width:512;height:153" coordorigin="10498,3958" coordsize="512,153" path="m10743,4009l10729,4009,10731,4018,10731,4084,10747,4082,10747,4023,10743,4009e" filled="t" fillcolor="#231F20" stroked="f">
                <v:path arrowok="t"/>
                <v:fill/>
              </v:shape>
              <v:shape style="position:absolute;left:10498;top:3958;width:512;height:153" coordorigin="10498,3958" coordsize="512,153" path="m10724,3995l10709,3996,10701,3999,10696,4004,10741,4004,10741,4003,10724,3995e" filled="t" fillcolor="#231F20" stroked="f">
                <v:path arrowok="t"/>
                <v:fill/>
              </v:shape>
              <v:shape style="position:absolute;left:10498;top:3958;width:512;height:153" coordorigin="10498,3958" coordsize="512,153" path="m10794,3986l10777,3988,10777,4078,10794,4076,10794,4007,10802,4000,10827,3996,10841,3996,10839,3991,10794,3991,10794,3986e" filled="t" fillcolor="#231F20" stroked="f">
                <v:path arrowok="t"/>
                <v:fill/>
              </v:shape>
              <v:shape style="position:absolute;left:10498;top:3958;width:512;height:153" coordorigin="10498,3958" coordsize="512,153" path="m10841,3996l10827,3996,10829,4005,10829,4071,10845,4069,10845,4011,10841,3996e" filled="t" fillcolor="#231F20" stroked="f">
                <v:path arrowok="t"/>
                <v:fill/>
              </v:shape>
              <v:shape style="position:absolute;left:10498;top:3958;width:512;height:153" coordorigin="10498,3958" coordsize="512,153" path="m10822,3982l10807,3983,10799,3986,10794,3991,10839,3991,10839,3990,10822,3982e" filled="t" fillcolor="#231F20" stroked="f">
                <v:path arrowok="t"/>
                <v:fill/>
              </v:shape>
              <v:shape style="position:absolute;left:10498;top:3958;width:512;height:153" coordorigin="10498,3958" coordsize="512,153" path="m10918,3970l10892,3977,10878,3990,10874,4034,10880,4054,10898,4063,10923,4056,10931,4048,10894,4048,10890,4040,10890,4024,10943,4018,10943,4008,10890,4008,10890,3994,10897,3987,10922,3984,10938,3984,10936,3978,10918,3970e" filled="t" fillcolor="#231F20" stroked="f">
                <v:path arrowok="t"/>
                <v:fill/>
              </v:shape>
              <v:shape style="position:absolute;left:10498;top:3958;width:512;height:153" coordorigin="10498,3958" coordsize="512,153" path="m10925,4029l10924,4039,10918,4045,10894,4048,10931,4048,10937,4043,10925,4029e" filled="t" fillcolor="#231F20" stroked="f">
                <v:path arrowok="t"/>
                <v:fill/>
              </v:shape>
              <v:shape style="position:absolute;left:10498;top:3958;width:512;height:153" coordorigin="10498,3958" coordsize="512,153" path="m10938,3984l10922,3984,10926,3993,10926,4004,10890,4008,10943,4008,10943,3998,10938,3984e" filled="t" fillcolor="#231F20" stroked="f">
                <v:path arrowok="t"/>
                <v:fill/>
              </v:shape>
              <v:shape style="position:absolute;left:10498;top:3958;width:512;height:153" coordorigin="10498,3958" coordsize="512,153" path="m10987,3961l10971,3963,10971,4053,10987,4051,10987,3982,10995,3976,11010,3974,11010,3969,10987,3969,10987,3961e" filled="t" fillcolor="#231F20" stroked="f">
                <v:path arrowok="t"/>
                <v:fill/>
              </v:shape>
              <v:shape style="position:absolute;left:10498;top:3958;width:512;height:153" coordorigin="10498,3958" coordsize="512,153" path="m11010,3958l10996,3960,10990,3963,10987,3969,11010,3969,11010,3958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6pt;margin-top:600.946045pt;width:230.457pt;height:204.944pt;mso-position-horizontal-relative:page;mso-position-vertical-relative:page;z-index:-531" type="#_x0000_t75">
            <v:imagedata r:id="rId10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82.878677pt;width:125.037929pt;height:13pt;mso-position-horizontal-relative:page;mso-position-vertical-relative:page;z-index:-530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SEINFORM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35.678574pt;width:393.266068pt;height:26.2001pt;mso-position-horizontal-relative:page;mso-position-vertical-relative:page;z-index:-52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AMBIO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Zeitgemäß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archetypische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Form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selbstbewusstem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Charakter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75.278671pt;width:525.275618pt;height:118.6pt;mso-position-horizontal-relative:page;mso-position-vertical-relative:page;z-index:-528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1943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abgerundete,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stilgerechte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Tischplatte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ombiniert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schräg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1935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erlaufenden,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erjüngenden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Beinen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erbunden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diagonal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laufenden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bilden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harmonische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Einheit.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Sowohl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runder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länglicher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Gestalt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wirkt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Ambio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immer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distinkt.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40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Couchtisch,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ufbe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ahrungsmöbel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ausgefallener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orm,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ergän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Ambio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Serie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agend.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widerspiegelnde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elegante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Fußform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lässt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Möbel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leicht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en,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wäh-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aum,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zweckmäßig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gestaltet,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Stau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bietet.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Ambio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erbindet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harmo-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leichte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Optik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weckmäßig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Möbels.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Erscheinungsbild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wertige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arbeitung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ollektion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macht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Möbel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antiert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Hinguc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Ihrem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ohnzimme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1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307.278687pt;width:237.181258pt;height:65.8pt;mso-position-horizontal-relative:page;mso-position-vertical-relative:page;z-index:-52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33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Ambio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hinterließ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harmo-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modernen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Eindruck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internati-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onalen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Expertenjur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1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welche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ICONIC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ARDS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2018: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Interior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Winner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eichneten.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386.478668pt;width:237.181118pt;height:79pt;mso-position-horizontal-relative:page;mso-position-vertical-relative:page;z-index:-52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33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Erhältlich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Standardgrößen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Maß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Holzarten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amm: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Europäische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Astei-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Esche,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Buche,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ernbuche,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Amerikani-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scher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Ahorn,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Nussbaum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Kirschbaum,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behandelt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pflanzlichem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Öl.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478.878662pt;width:235.707559pt;height:65.799900pt;mso-position-horizontal-relative:page;mso-position-vertical-relative:page;z-index:-52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Preisbeispiel: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Am.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Nussbaum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massi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0"/>
                      <w:w w:val="100"/>
                      <w:position w:val="-1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geölt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200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100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cm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2691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Euro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Sideboard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Am.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Nussbaum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massi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0"/>
                      <w:w w:val="100"/>
                      <w:position w:val="-1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geölt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200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46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80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cm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4311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Euro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524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276.851013pt;margin-top:458.803009pt;width:282.424pt;height:167.654pt;mso-position-horizontal-relative:page;mso-position-vertical-relative:page;z-index:-523" type="#_x0000_t75">
            <v:imagedata r:id="rId11" o:title=""/>
          </v:shape>
        </w:pict>
      </w:r>
      <w:r>
        <w:rPr/>
        <w:pict>
          <v:shape style="position:absolute;margin-left:276.851013pt;margin-top:277.746002pt;width:282.424pt;height:167.653pt;mso-position-horizontal-relative:page;mso-position-vertical-relative:page;z-index:-522" type="#_x0000_t75">
            <v:imagedata r:id="rId12" o:title=""/>
          </v:shape>
        </w:pict>
      </w:r>
      <w:r>
        <w:rPr/>
        <w:pict>
          <v:shape style="position:absolute;margin-left:36pt;margin-top:542.630005pt;width:230.457pt;height:263.259985pt;mso-position-horizontal-relative:page;mso-position-vertical-relative:page;z-index:-521" type="#_x0000_t75">
            <v:imagedata r:id="rId13" o:title=""/>
          </v:shape>
        </w:pict>
      </w:r>
      <w:r>
        <w:rPr/>
        <w:pict>
          <v:shape style="position:absolute;margin-left:276.851013pt;margin-top:638.236023pt;width:282.424pt;height:167.654pt;mso-position-horizontal-relative:page;mso-position-vertical-relative:page;z-index:-520" type="#_x0000_t75">
            <v:imagedata r:id="rId14" o:title=""/>
          </v:shape>
        </w:pict>
      </w:r>
      <w:r>
        <w:rPr/>
        <w:pict>
          <v:group style="position:absolute;margin-left:500.088013pt;margin-top:111.024017pt;width:58.295854pt;height:77.078pt;mso-position-horizontal-relative:page;mso-position-vertical-relative:page;z-index:-519" coordorigin="10002,2220" coordsize="1166,1542">
            <v:shape style="position:absolute;left:10330;top:2309;width:168;height:176" type="#_x0000_t75">
              <v:imagedata r:id="rId15" o:title=""/>
            </v:shape>
            <v:shape style="position:absolute;left:10329;top:2907;width:255;height:185" type="#_x0000_t75">
              <v:imagedata r:id="rId16" o:title=""/>
            </v:shape>
            <v:shape style="position:absolute;left:10487;top:3072;width:98;height:210" type="#_x0000_t75">
              <v:imagedata r:id="rId17" o:title=""/>
            </v:shape>
            <v:shape style="position:absolute;left:10585;top:2244;width:255;height:241" type="#_x0000_t75">
              <v:imagedata r:id="rId18" o:title=""/>
            </v:shape>
            <v:shape style="position:absolute;left:10002;top:2220;width:883;height:1542" type="#_x0000_t75">
              <v:imagedata r:id="rId19" o:title=""/>
            </v:shape>
            <v:shape style="position:absolute;left:10584;top:2675;width:584;height:1003" type="#_x0000_t75">
              <v:imagedata r:id="rId20" o:title=""/>
            </v:shape>
            <v:shape style="position:absolute;left:10084;top:2677;width:783;height:1002" type="#_x0000_t75">
              <v:imagedata r:id="rId21" o:title=""/>
            </v:shape>
            <v:shape style="position:absolute;left:10585;top:2765;width:499;height:826" type="#_x0000_t75">
              <v:imagedata r:id="rId22" o:title=""/>
            </v:shape>
            <v:shape style="position:absolute;left:10329;top:2909;width:255;height:540" type="#_x0000_t75">
              <v:imagedata r:id="rId23" o:title=""/>
            </v:shape>
            <v:shape style="position:absolute;left:10534;top:2220;width:321;height:196" type="#_x0000_t75">
              <v:imagedata r:id="rId24" o:title=""/>
            </v:shape>
            <v:shape style="position:absolute;left:10389;top:2981;width:196;height:393" type="#_x0000_t75">
              <v:imagedata r:id="rId25" o:title=""/>
            </v:shape>
            <v:shape style="position:absolute;left:10458;top:3050;width:126;height:254" type="#_x0000_t75">
              <v:imagedata r:id="rId26" o:title=""/>
            </v:shape>
            <v:shape style="position:absolute;left:10082;top:2672;width:1006;height:1009" type="#_x0000_t75">
              <v:imagedata r:id="rId27" o:title=""/>
            </v:shape>
            <v:shape style="position:absolute;left:10389;top:2220;width:391;height:196" type="#_x0000_t75">
              <v:imagedata r:id="rId28" o:title=""/>
            </v:shape>
            <v:shape style="position:absolute;left:10487;top:2220;width:106;height:98" type="#_x0000_t75">
              <v:imagedata r:id="rId29" o:title=""/>
            </v:shape>
            <v:shape style="position:absolute;left:10458;top:2220;width:253;height:127" type="#_x0000_t75">
              <v:imagedata r:id="rId30" o:title=""/>
            </v:shape>
            <v:shape style="position:absolute;left:10181;top:2763;width:816;height:828" type="#_x0000_t75">
              <v:imagedata r:id="rId31" o:title=""/>
            </v:shape>
            <w10:wrap type="none"/>
          </v:group>
        </w:pict>
      </w:r>
      <w:r>
        <w:rPr/>
        <w:pict>
          <v:group style="position:absolute;margin-left:499.356964pt;margin-top:193.215469pt;width:60.124186pt;height:71.333293pt;mso-position-horizontal-relative:page;mso-position-vertical-relative:page;z-index:-518" coordorigin="9987,3864" coordsize="1202,1427">
            <v:group style="position:absolute;left:10009;top:3868;width:149;height:195" coordorigin="10009,3868" coordsize="149,195">
              <v:shape style="position:absolute;left:10009;top:3868;width:149;height:195" coordorigin="10009,3868" coordsize="149,195" path="m10081,4064l10019,4044,10009,3933,10011,3908,10019,3889,10034,3876,10056,3869,10080,3868,10101,3869,10120,3870,10138,3873,10144,3902,10084,3902,10059,3909,10052,3927,10052,3982,10052,4026,10059,4030,10158,4030,10158,4046,10141,4053,10123,4059,10103,4062,10081,4064e" filled="t" fillcolor="#231F20" stroked="f">
                <v:path arrowok="t"/>
                <v:fill/>
              </v:shape>
            </v:group>
            <v:group style="position:absolute;left:10084;top:3902;width:61;height:6" coordorigin="10084,3902" coordsize="61,6">
              <v:shape style="position:absolute;left:10084;top:3902;width:61;height:6" coordorigin="10084,3902" coordsize="61,6" path="m10145,3909l10120,3905,10100,3903,10084,3902,10144,3902,10145,3909e" filled="t" fillcolor="#231F20" stroked="f">
                <v:path arrowok="t"/>
                <v:fill/>
              </v:shape>
            </v:group>
            <v:group style="position:absolute;left:10079;top:3947;width:78;height:83" coordorigin="10079,3947" coordsize="78,83">
              <v:shape style="position:absolute;left:10079;top:3947;width:78;height:83" coordorigin="10079,3947" coordsize="78,83" path="m10158,4030l10088,4030,10104,4027,10114,4024,10114,3982,10079,3982,10079,3947,10158,3947,10158,4030e" filled="t" fillcolor="#231F20" stroked="f">
                <v:path arrowok="t"/>
                <v:fill/>
              </v:shape>
            </v:group>
            <v:group style="position:absolute;left:10200;top:3870;width:132;height:192" coordorigin="10200,3870" coordsize="132,192">
              <v:shape style="position:absolute;left:10200;top:3870;width:132;height:192" coordorigin="10200,3870" coordsize="132,192" path="m10331,4062l10200,4062,10200,3870,10332,3870,10326,3906,10243,3906,10243,3944,10325,3944,10319,3980,10243,3980,10243,4026,10331,4026,10331,4062e" filled="t" fillcolor="#231F20" stroked="f">
                <v:path arrowok="t"/>
                <v:fill/>
              </v:shape>
            </v:group>
            <v:group style="position:absolute;left:10371;top:3870;width:153;height:192" coordorigin="10371,3870" coordsize="153,192">
              <v:shape style="position:absolute;left:10371;top:3870;width:153;height:192" coordorigin="10371,3870" coordsize="153,192" path="m10414,4062l10371,4062,10371,3870,10444,3870,10469,3871,10490,3877,10505,3890,10510,3905,10414,3905,10414,3952,10511,3952,10510,3956,10498,3972,10502,3985,10414,3985,10414,4062e" filled="t" fillcolor="#231F20" stroked="f">
                <v:path arrowok="t"/>
                <v:fill/>
              </v:shape>
              <v:shape style="position:absolute;left:10371;top:3870;width:153;height:192" coordorigin="10371,3870" coordsize="153,192" path="m10511,3952l10465,3952,10470,3946,10470,3910,10465,3905,10510,3905,10513,3912,10514,3934,10511,3952e" filled="t" fillcolor="#231F20" stroked="f">
                <v:path arrowok="t"/>
                <v:fill/>
              </v:shape>
              <v:shape style="position:absolute;left:10371;top:3870;width:153;height:192" coordorigin="10371,3870" coordsize="153,192" path="m10524,4062l10475,4062,10440,3985,10502,3985,10524,4062e" filled="t" fillcolor="#231F20" stroked="f">
                <v:path arrowok="t"/>
                <v:fill/>
              </v:shape>
            </v:group>
            <v:group style="position:absolute;left:10555;top:3870;width:205;height:192" coordorigin="10555,3870" coordsize="205,192">
              <v:shape style="position:absolute;left:10555;top:3870;width:205;height:192" coordorigin="10555,3870" coordsize="205,192" path="m10597,4062l10555,4062,10555,3870,10608,3870,10638,3935,10597,3935,10597,4062e" filled="t" fillcolor="#231F20" stroked="f">
                <v:path arrowok="t"/>
                <v:fill/>
              </v:shape>
              <v:shape style="position:absolute;left:10555;top:3870;width:205;height:192" coordorigin="10555,3870" coordsize="205,192" path="m10698,3977l10657,3977,10707,3870,10760,3870,10760,3935,10718,3935,10698,3977e" filled="t" fillcolor="#231F20" stroked="f">
                <v:path arrowok="t"/>
                <v:fill/>
              </v:shape>
              <v:shape style="position:absolute;left:10555;top:3870;width:205;height:192" coordorigin="10555,3870" coordsize="205,192" path="m10671,4032l10643,4032,10597,3935,10638,3935,10657,3977,10698,3977,10671,4032e" filled="t" fillcolor="#231F20" stroked="f">
                <v:path arrowok="t"/>
                <v:fill/>
              </v:shape>
              <v:shape style="position:absolute;left:10555;top:3870;width:205;height:192" coordorigin="10555,3870" coordsize="205,192" path="m10760,4062l10718,4062,10718,3935,10760,3935,10760,4062e" filled="t" fillcolor="#231F20" stroked="f">
                <v:path arrowok="t"/>
                <v:fill/>
              </v:shape>
            </v:group>
            <v:group style="position:absolute;left:10788;top:3870;width:183;height:192" coordorigin="10788,3870" coordsize="183,192">
              <v:shape style="position:absolute;left:10788;top:3870;width:183;height:192" coordorigin="10788,3870" coordsize="183,192" path="m10837,4062l10788,4062,10856,3870,10905,3870,10919,3912,10880,3912,10856,3992,10947,3992,10960,4027,10848,4027,10837,4062e" filled="t" fillcolor="#231F20" stroked="f">
                <v:path arrowok="t"/>
                <v:fill/>
              </v:shape>
              <v:shape style="position:absolute;left:10788;top:3870;width:183;height:192" coordorigin="10788,3870" coordsize="183,192" path="m10947,3992l10904,3992,10880,3912,10919,3912,10947,3992e" filled="t" fillcolor="#231F20" stroked="f">
                <v:path arrowok="t"/>
                <v:fill/>
              </v:shape>
              <v:shape style="position:absolute;left:10788;top:3870;width:183;height:192" coordorigin="10788,3870" coordsize="183,192" path="m10972,4062l10924,4062,10912,4027,10960,4027,10972,4062e" filled="t" fillcolor="#231F20" stroked="f">
                <v:path arrowok="t"/>
                <v:fill/>
              </v:shape>
            </v:group>
            <v:group style="position:absolute;left:11000;top:3870;width:156;height:192" coordorigin="11000,3870" coordsize="156,192">
              <v:shape style="position:absolute;left:11000;top:3870;width:156;height:192" coordorigin="11000,3870" coordsize="156,192" path="m11043,4062l11000,4062,11000,3870,11042,3870,11085,3941,11043,3941,11043,4062e" filled="t" fillcolor="#231F20" stroked="f">
                <v:path arrowok="t"/>
                <v:fill/>
              </v:shape>
              <v:shape style="position:absolute;left:11000;top:3870;width:156;height:192" coordorigin="11000,3870" coordsize="156,192" path="m11156,3989l11114,3989,11114,3870,11156,3870,11156,3989e" filled="t" fillcolor="#231F20" stroked="f">
                <v:path arrowok="t"/>
                <v:fill/>
              </v:shape>
              <v:shape style="position:absolute;left:11000;top:3870;width:156;height:192" coordorigin="11000,3870" coordsize="156,192" path="m11156,4062l11112,4062,11043,3941,11085,3941,11114,3989,11156,3989,11156,4062e" filled="t" fillcolor="#231F20" stroked="f">
                <v:path arrowok="t"/>
                <v:fill/>
              </v:shape>
            </v:group>
            <v:group style="position:absolute;left:10013;top:4107;width:171;height:229" coordorigin="10013,4107" coordsize="171,229">
              <v:shape style="position:absolute;left:10013;top:4107;width:171;height:229" coordorigin="10013,4107" coordsize="171,229" path="m10013,4336l10013,4107,10098,4107,10167,4123,10184,4149,10065,4149,10065,4295,10184,4295,10182,4302,10171,4318,10154,4329,10130,4335,10013,4336e" filled="t" fillcolor="#231F20" stroked="f">
                <v:path arrowok="t"/>
                <v:fill/>
              </v:shape>
            </v:group>
            <v:group style="position:absolute;left:10065;top:4149;width:124;height:145" coordorigin="10065,4149" coordsize="124,145">
              <v:shape style="position:absolute;left:10065;top:4149;width:124;height:145" coordorigin="10065,4149" coordsize="124,145" path="m10184,4295l10101,4295,10128,4290,10137,4274,10138,4188,10135,4164,10121,4151,10065,4149,10184,4149,10187,4158,10190,4185,10190,4258,10188,4282,10184,4295e" filled="t" fillcolor="#231F20" stroked="f">
                <v:path arrowok="t"/>
                <v:fill/>
              </v:shape>
            </v:group>
            <v:group style="position:absolute;left:10234;top:4107;width:157;height:229" coordorigin="10234,4107" coordsize="157,229">
              <v:shape style="position:absolute;left:10234;top:4107;width:157;height:229" coordorigin="10234,4107" coordsize="157,229" path="m10390,4336l10234,4336,10234,4107,10391,4107,10385,4150,10286,4150,10286,4196,10384,4196,10377,4239,10286,4239,10286,4293,10390,4293,10390,4336e" filled="t" fillcolor="#231F20" stroked="f">
                <v:path arrowok="t"/>
                <v:fill/>
              </v:shape>
            </v:group>
            <v:group style="position:absolute;left:10429;top:4104;width:175;height:191" coordorigin="10429,4104" coordsize="175,191">
              <v:shape style="position:absolute;left:10429;top:4104;width:175;height:191" coordorigin="10429,4104" coordsize="175,191" path="m10599,4296l10500,4296,10532,4293,10547,4283,10551,4264,10551,4245,10542,4240,10492,4240,10467,4236,10448,4226,10436,4210,10430,4189,10429,4171,10433,4147,10442,4128,10458,4115,10478,4107,10508,4104,10528,4105,10550,4107,10572,4109,10591,4111,10588,4147,10487,4147,10482,4157,10482,4188,10486,4196,10535,4196,10560,4198,10579,4206,10594,4220,10602,4241,10604,4272,10601,4293,10599,4296e" filled="t" fillcolor="#231F20" stroked="f">
                <v:path arrowok="t"/>
                <v:fill/>
              </v:shape>
            </v:group>
            <v:group style="position:absolute;left:10504;top:4147;width:84;height:6" coordorigin="10504,4147" coordsize="84,6">
              <v:shape style="position:absolute;left:10504;top:4147;width:84;height:6" coordorigin="10504,4147" coordsize="84,6" path="m10588,4153l10567,4151,10545,4149,10525,4148,10504,4147,10588,4147,10588,4153e" filled="t" fillcolor="#231F20" stroked="f">
                <v:path arrowok="t"/>
                <v:fill/>
              </v:shape>
            </v:group>
            <v:group style="position:absolute;left:10431;top:4286;width:168;height:52" coordorigin="10431,4286" coordsize="168,52">
              <v:shape style="position:absolute;left:10431;top:4286;width:168;height:52" coordorigin="10431,4286" coordsize="168,52" path="m10532,4338l10461,4334,10431,4328,10443,4286,10458,4290,10477,4293,10500,4296,10599,4296,10592,4310,10578,4324,10558,4333,10532,4338e" filled="t" fillcolor="#231F20" stroked="f">
                <v:path arrowok="t"/>
                <v:fill/>
              </v:shape>
            </v:group>
            <v:group style="position:absolute;left:10674;top:4107;width:2;height:229" coordorigin="10674,4107" coordsize="2,229">
              <v:shape style="position:absolute;left:10674;top:4107;width:2;height:229" coordorigin="10674,4107" coordsize="0,229" path="m10674,4336l10674,4107e" filled="f" stroked="t" strokeweight="2.695403pt" strokecolor="#231F20">
                <v:path arrowok="t"/>
              </v:shape>
            </v:group>
            <v:group style="position:absolute;left:10747;top:4105;width:177;height:234" coordorigin="10747,4105" coordsize="177,234">
              <v:shape style="position:absolute;left:10747;top:4105;width:177;height:234" coordorigin="10747,4105" coordsize="177,234" path="m10827,4339l10764,4321,10747,4183,10749,4157,10809,4105,10832,4105,10853,4106,10873,4107,10891,4109,10909,4112,10909,4147,10845,4147,10814,4150,10801,4163,10799,4184,10799,4272,10805,4293,10828,4298,10924,4298,10924,4318,10907,4325,10890,4331,10871,4335,10850,4338,10827,4339e" filled="t" fillcolor="#231F20" stroked="f">
                <v:path arrowok="t"/>
                <v:fill/>
              </v:shape>
            </v:group>
            <v:group style="position:absolute;left:10845;top:4147;width:64;height:7" coordorigin="10845,4147" coordsize="64,7">
              <v:shape style="position:absolute;left:10845;top:4147;width:64;height:7" coordorigin="10845,4147" coordsize="64,7" path="m10909,4154l10883,4150,10863,4148,10845,4147,10909,4147,10909,4154e" filled="t" fillcolor="#231F20" stroked="f">
                <v:path arrowok="t"/>
                <v:fill/>
              </v:shape>
            </v:group>
            <v:group style="position:absolute;left:10828;top:4199;width:96;height:98" coordorigin="10828,4199" coordsize="96,98">
              <v:shape style="position:absolute;left:10828;top:4199;width:96;height:98" coordorigin="10828,4199" coordsize="96,98" path="m10924,4298l10828,4298,10848,4296,10868,4293,10872,4241,10831,4241,10831,4199,10924,4199,10924,4298e" filled="t" fillcolor="#231F20" stroked="f">
                <v:path arrowok="t"/>
                <v:fill/>
              </v:shape>
            </v:group>
            <v:group style="position:absolute;left:10970;top:4107;width:186;height:229" coordorigin="10970,4107" coordsize="186,229">
              <v:shape style="position:absolute;left:10970;top:4107;width:186;height:229" coordorigin="10970,4107" coordsize="186,229" path="m11021,4336l10970,4336,10970,4107,11020,4107,11071,4192,11021,4192,11021,4336e" filled="t" fillcolor="#231F20" stroked="f">
                <v:path arrowok="t"/>
                <v:fill/>
              </v:shape>
              <v:shape style="position:absolute;left:10970;top:4107;width:186;height:229" coordorigin="10970,4107" coordsize="186,229" path="m11156,4249l11105,4249,11105,4107,11156,4107,11156,4249e" filled="t" fillcolor="#231F20" stroked="f">
                <v:path arrowok="t"/>
                <v:fill/>
              </v:shape>
              <v:shape style="position:absolute;left:10970;top:4107;width:186;height:229" coordorigin="10970,4107" coordsize="186,229" path="m11156,4336l11104,4336,11021,4192,11071,4192,11105,4249,11156,4249,11156,4336e" filled="t" fillcolor="#231F20" stroked="f">
                <v:path arrowok="t"/>
                <v:fill/>
              </v:shape>
            </v:group>
            <v:group style="position:absolute;left:9991;top:4384;width:215;height:226" coordorigin="9991,4384" coordsize="215,226">
              <v:shape style="position:absolute;left:9991;top:4384;width:215;height:226" coordorigin="9991,4384" coordsize="215,226" path="m10178,4528l10127,4528,10099,4434,10145,4434,10178,4528e" filled="t" fillcolor="#231F20" stroked="f">
                <v:path arrowok="t"/>
                <v:fill/>
              </v:shape>
              <v:shape style="position:absolute;left:9991;top:4384;width:215;height:226" coordorigin="9991,4384" coordsize="215,226" path="m10207,4610l10150,4610,10137,4569,10192,4569,10207,4610e" filled="t" fillcolor="#231F20" stroked="f">
                <v:path arrowok="t"/>
                <v:fill/>
              </v:shape>
            </v:group>
            <v:group style="position:absolute;left:10206;top:4384;width:316;height:226" coordorigin="10206,4384" coordsize="316,226">
              <v:shape style="position:absolute;left:10206;top:4384;width:316;height:226" coordorigin="10206,4384" coordsize="316,226" path="m10324,4610l10256,4610,10206,4384,10262,4384,10292,4555,10338,4555,10324,4610e" filled="t" fillcolor="#231F20" stroked="f">
                <v:path arrowok="t"/>
                <v:fill/>
              </v:shape>
              <v:shape style="position:absolute;left:10206;top:4384;width:316;height:226" coordorigin="10206,4384" coordsize="316,226" path="m10484,4555l10437,4555,10466,4384,10522,4384,10484,4555e" filled="t" fillcolor="#231F20" stroked="f">
                <v:path arrowok="t"/>
                <v:fill/>
              </v:shape>
              <v:shape style="position:absolute;left:10206;top:4384;width:316;height:226" coordorigin="10206,4384" coordsize="316,226" path="m10338,4555l10292,4555,10335,4391,10393,4391,10410,4454,10364,4454,10338,4555e" filled="t" fillcolor="#231F20" stroked="f">
                <v:path arrowok="t"/>
                <v:fill/>
              </v:shape>
              <v:shape style="position:absolute;left:10206;top:4384;width:316;height:226" coordorigin="10206,4384" coordsize="316,226" path="m10472,4610l10405,4610,10364,4454,10410,4454,10437,4555,10484,4555,10472,4610e" filled="t" fillcolor="#231F20" stroked="f">
                <v:path arrowok="t"/>
                <v:fill/>
              </v:shape>
            </v:group>
            <v:group style="position:absolute;left:10522;top:4384;width:215;height:226" coordorigin="10522,4384" coordsize="215,226">
              <v:shape style="position:absolute;left:10522;top:4384;width:215;height:226" coordorigin="10522,4384" coordsize="215,226" path="m10579,4610l10522,4610,10601,4384,10658,4384,10676,4434,10629,4434,10601,4528,10708,4528,10723,4569,10592,4569,10579,4610e" filled="t" fillcolor="#231F20" stroked="f">
                <v:path arrowok="t"/>
                <v:fill/>
              </v:shape>
              <v:shape style="position:absolute;left:10522;top:4384;width:215;height:226" coordorigin="10522,4384" coordsize="215,226" path="m10708,4528l10658,4528,10629,4434,10676,4434,10708,4528e" filled="t" fillcolor="#231F20" stroked="f">
                <v:path arrowok="t"/>
                <v:fill/>
              </v:shape>
              <v:shape style="position:absolute;left:10522;top:4384;width:215;height:226" coordorigin="10522,4384" coordsize="215,226" path="m10737,4610l10681,4610,10667,4569,10723,4569,10737,4610e" filled="t" fillcolor="#231F20" stroked="f">
                <v:path arrowok="t"/>
                <v:fill/>
              </v:shape>
            </v:group>
            <v:group style="position:absolute;left:10769;top:4384;width:180;height:226" coordorigin="10769,4384" coordsize="180,226">
              <v:shape style="position:absolute;left:10769;top:4384;width:180;height:226" coordorigin="10769,4384" coordsize="180,226" path="m10820,4610l10769,4610,10769,4384,10856,4384,10881,4385,10902,4390,10920,4400,10932,4416,10934,4426,10820,4426,10820,4481,10934,4481,10934,4482,10924,4500,10907,4512,10910,4519,10820,4519,10820,4610e" filled="t" fillcolor="#231F20" stroked="f">
                <v:path arrowok="t"/>
                <v:fill/>
              </v:shape>
              <v:shape style="position:absolute;left:10769;top:4384;width:180;height:226" coordorigin="10769,4384" coordsize="180,226" path="m10934,4481l10880,4481,10886,4474,10886,4432,10880,4426,10934,4426,10937,4442,10937,4460,10934,4481e" filled="t" fillcolor="#231F20" stroked="f">
                <v:path arrowok="t"/>
                <v:fill/>
              </v:shape>
              <v:shape style="position:absolute;left:10769;top:4384;width:180;height:226" coordorigin="10769,4384" coordsize="180,226" path="m10949,4610l10892,4610,10850,4519,10910,4519,10949,4610e" filled="t" fillcolor="#231F20" stroked="f">
                <v:path arrowok="t"/>
                <v:fill/>
              </v:shape>
            </v:group>
            <v:group style="position:absolute;left:10987;top:4384;width:169;height:226" coordorigin="10987,4384" coordsize="169,226">
              <v:shape style="position:absolute;left:10987;top:4384;width:169;height:226" coordorigin="10987,4384" coordsize="169,226" path="m10987,4610l10987,4384,11071,4384,11139,4401,11155,4426,11038,4426,11038,4569,11156,4569,11153,4577,11142,4592,11125,4603,11100,4609,10987,4610e" filled="t" fillcolor="#231F20" stroked="f">
                <v:path arrowok="t"/>
                <v:fill/>
              </v:shape>
            </v:group>
            <v:group style="position:absolute;left:11038;top:4426;width:122;height:143" coordorigin="11038,4426" coordsize="122,143">
              <v:shape style="position:absolute;left:11038;top:4426;width:122;height:143" coordorigin="11038,4426" coordsize="122,143" path="m11156,4569l11074,4569,11100,4564,11109,4547,11110,4464,11107,4440,11093,4427,11038,4426,11155,4426,11159,4436,11161,4533,11159,4557,11156,4569e" filled="t" fillcolor="#231F20" stroked="f">
                <v:path arrowok="t"/>
                <v:fill/>
              </v:shape>
            </v:group>
            <v:group style="position:absolute;left:10007;top:4658;width:153;height:168" coordorigin="10007,4658" coordsize="153,168">
              <v:shape style="position:absolute;left:10007;top:4658;width:153;height:168" coordorigin="10007,4658" coordsize="153,168" path="m10157,4826l10078,4826,10105,4820,10114,4805,10114,4798,10114,4781,10106,4776,10063,4776,10038,4772,10020,4761,10010,4743,10007,4716,10011,4692,10022,4675,10039,4663,10062,4658,10077,4658,10097,4658,10119,4660,10140,4662,10157,4665,10148,4695,10058,4695,10053,4703,10053,4731,10058,4738,10100,4738,10125,4741,10143,4750,10155,4766,10160,4791,10160,4805,10157,4825,10157,4826e" filled="t" fillcolor="#8E7527" stroked="f">
                <v:path arrowok="t"/>
                <v:fill/>
              </v:shape>
            </v:group>
            <v:group style="position:absolute;left:10073;top:4695;width:75;height:5" coordorigin="10073,4695" coordsize="75,5">
              <v:shape style="position:absolute;left:10073;top:4695;width:75;height:5" coordorigin="10073,4695" coordsize="75,5" path="m10146,4701l10126,4698,10104,4696,10085,4695,10073,4695,10148,4695,10146,4701e" filled="t" fillcolor="#8E7527" stroked="f">
                <v:path arrowok="t"/>
                <v:fill/>
              </v:shape>
            </v:group>
            <v:group style="position:absolute;left:10008;top:4817;width:149;height:45" coordorigin="10008,4817" coordsize="149,45">
              <v:shape style="position:absolute;left:10008;top:4817;width:149;height:45" coordorigin="10008,4817" coordsize="149,45" path="m10079,4862l10055,4861,10035,4859,10020,4856,10008,4854,10019,4817,10034,4820,10055,4824,10078,4826,10157,4826,10147,4842,10131,4854,10108,4861,10079,4862e" filled="t" fillcolor="#8E7527" stroked="f">
                <v:path arrowok="t"/>
                <v:fill/>
              </v:shape>
            </v:group>
            <v:group style="position:absolute;left:10199;top:4660;width:144;height:201" coordorigin="10199,4660" coordsize="144,201">
              <v:shape style="position:absolute;left:10199;top:4660;width:144;height:201" coordorigin="10199,4660" coordsize="144,201" path="m10245,4861l10199,4861,10199,4660,10276,4660,10306,4662,10327,4670,10339,4683,10343,4697,10245,4697,10245,4748,10343,4748,10342,4755,10332,4771,10314,4780,10287,4784,10245,4785,10245,4861e" filled="t" fillcolor="#8E7527" stroked="f">
                <v:path arrowok="t"/>
                <v:fill/>
              </v:shape>
            </v:group>
            <v:group style="position:absolute;left:10296;top:4697;width:49;height:51" coordorigin="10296,4697" coordsize="49,51">
              <v:shape style="position:absolute;left:10296;top:4697;width:49;height:51" coordorigin="10296,4697" coordsize="49,51" path="m10343,4748l10296,4748,10300,4744,10300,4701,10297,4697,10343,4697,10345,4704,10345,4731,10343,4748e" filled="t" fillcolor="#8E7527" stroked="f">
                <v:path arrowok="t"/>
                <v:fill/>
              </v:shape>
            </v:group>
            <v:group style="position:absolute;left:10379;top:4660;width:138;height:201" coordorigin="10379,4660" coordsize="138,201">
              <v:shape style="position:absolute;left:10379;top:4660;width:138;height:201" coordorigin="10379,4660" coordsize="138,201" path="m10516,4861l10379,4861,10379,4660,10517,4660,10511,4698,10424,4698,10424,4738,10510,4738,10504,4775,10424,4775,10424,4823,10516,4823,10516,4861e" filled="t" fillcolor="#8E7527" stroked="f">
                <v:path arrowok="t"/>
                <v:fill/>
              </v:shape>
            </v:group>
            <v:group style="position:absolute;left:10550;top:4659;width:144;height:203" coordorigin="10550,4659" coordsize="144,203">
              <v:shape style="position:absolute;left:10550;top:4659;width:144;height:203" coordorigin="10550,4659" coordsize="144,203" path="m10637,4862l10564,4846,10550,4726,10552,4700,10559,4680,10573,4667,10594,4660,10620,4659,10642,4659,10661,4661,10678,4663,10682,4695,10639,4695,10608,4699,10597,4712,10595,4799,10595,4820,10600,4827,10666,4827,10693,4852,10680,4855,10660,4859,10637,4862e" filled="t" fillcolor="#8E7527" stroked="f">
                <v:path arrowok="t"/>
                <v:fill/>
              </v:shape>
              <v:shape style="position:absolute;left:10550;top:4659;width:144;height:203" coordorigin="10550,4659" coordsize="144,203" path="m10683,4701l10658,4697,10639,4695,10682,4695,10683,4701e" filled="t" fillcolor="#8E7527" stroked="f">
                <v:path arrowok="t"/>
                <v:fill/>
              </v:shape>
              <v:shape style="position:absolute;left:10550;top:4659;width:144;height:203" coordorigin="10550,4659" coordsize="144,203" path="m10666,4827l10623,4827,10642,4826,10661,4823,10666,4827e" filled="t" fillcolor="#8E7527" stroked="f">
                <v:path arrowok="t"/>
                <v:fill/>
              </v:shape>
            </v:group>
            <v:group style="position:absolute;left:10752;top:4660;width:2;height:201" coordorigin="10752,4660" coordsize="2,201">
              <v:shape style="position:absolute;left:10752;top:4660;width:2;height:201" coordorigin="10752,4660" coordsize="0,201" path="m10752,4861l10752,4660e" filled="f" stroked="t" strokeweight="2.377045pt" strokecolor="#8E7527">
                <v:path arrowok="t"/>
              </v:shape>
            </v:group>
            <v:group style="position:absolute;left:10804;top:4660;width:192;height:201" coordorigin="10804,4660" coordsize="192,201">
              <v:shape style="position:absolute;left:10804;top:4660;width:192;height:201" coordorigin="10804,4660" coordsize="192,201" path="m10855,4861l10804,4861,10875,4660,10926,4660,10941,4704,10900,4704,10875,4788,10971,4788,10983,4824,10867,4824,10855,4861e" filled="t" fillcolor="#8E7527" stroked="f">
                <v:path arrowok="t"/>
                <v:fill/>
              </v:shape>
              <v:shape style="position:absolute;left:10804;top:4660;width:192;height:201" coordorigin="10804,4660" coordsize="192,201" path="m10971,4788l10926,4788,10900,4704,10941,4704,10971,4788e" filled="t" fillcolor="#8E7527" stroked="f">
                <v:path arrowok="t"/>
                <v:fill/>
              </v:shape>
              <v:shape style="position:absolute;left:10804;top:4660;width:192;height:201" coordorigin="10804,4660" coordsize="192,201" path="m10996,4861l10946,4861,10934,4824,10983,4824,10996,4861e" filled="t" fillcolor="#8E7527" stroked="f">
                <v:path arrowok="t"/>
                <v:fill/>
              </v:shape>
            </v:group>
            <v:group style="position:absolute;left:11024;top:4660;width:137;height:201" coordorigin="11024,4660" coordsize="137,201">
              <v:shape style="position:absolute;left:11024;top:4660;width:137;height:201" coordorigin="11024,4660" coordsize="137,201" path="m11161,4861l11024,4861,11024,4660,11070,4660,11070,4823,11161,4823,11161,4861e" filled="t" fillcolor="#8E7527" stroked="f">
                <v:path arrowok="t"/>
                <v:fill/>
              </v:shape>
            </v:group>
            <v:group style="position:absolute;left:10002;top:4907;width:258;height:375" coordorigin="10002,4907" coordsize="258,375">
              <v:shape style="position:absolute;left:10002;top:4907;width:258;height:375" coordorigin="10002,4907" coordsize="258,375" path="m10025,4990l10002,4925,10021,4921,10041,4917,10101,4909,10141,4907,10170,4908,10232,4931,10255,4976,10145,4976,10124,4977,10102,4978,10080,4981,10060,4984,10041,4987,10025,4990e" filled="t" fillcolor="#8E7527" stroked="f">
                <v:path arrowok="t"/>
                <v:fill/>
              </v:shape>
              <v:shape style="position:absolute;left:10002;top:4907;width:258;height:375" coordorigin="10002,4907" coordsize="258,375" path="m10260,5282l10006,5282,10006,5209,10015,5141,10071,5086,10146,5047,10165,5034,10173,5017,10174,5003,10166,4984,10145,4976,10255,4976,10257,4988,10258,5016,10255,5039,10202,5099,10147,5129,10128,5139,10107,5155,10095,5171,10090,5188,10090,5213,10260,5213,10260,5282e" filled="t" fillcolor="#8E7527" stroked="f">
                <v:path arrowok="t"/>
                <v:fill/>
              </v:shape>
            </v:group>
            <v:group style="position:absolute;left:10318;top:4907;width:274;height:380" coordorigin="10318,4907" coordsize="274,380">
              <v:shape style="position:absolute;left:10318;top:4907;width:274;height:380" coordorigin="10318,4907" coordsize="274,380" path="m10456,5287l10377,5274,10326,5216,10318,5035,10320,5009,10340,4948,10391,4915,10464,4907,10494,4908,10560,4930,10592,4974,10453,4974,10427,4977,10412,4988,10404,5007,10403,5158,10404,5188,10412,5207,10428,5217,10467,5220,10592,5220,10589,5228,10529,5279,10476,5287,10456,5287e" filled="t" fillcolor="#8E7527" stroked="f">
                <v:path arrowok="t"/>
                <v:fill/>
              </v:shape>
            </v:group>
            <v:group style="position:absolute;left:10453;top:4974;width:148;height:245" coordorigin="10453,4974" coordsize="148,245">
              <v:shape style="position:absolute;left:10453;top:4974;width:148;height:245" coordorigin="10453,4974" coordsize="148,245" path="m10592,5220l10467,5220,10493,5216,10508,5206,10515,5187,10517,5035,10515,5006,10508,4987,10492,4977,10453,4974,10592,4974,10594,4977,10599,4999,10601,5025,10601,5159,10600,5185,10596,5208,10592,5220e" filled="t" fillcolor="#8E7527" stroked="f">
                <v:path arrowok="t"/>
                <v:fill/>
              </v:shape>
            </v:group>
            <v:group style="position:absolute;left:10641;top:4912;width:187;height:371" coordorigin="10641,4912" coordsize="187,371">
              <v:shape style="position:absolute;left:10641;top:4912;width:187;height:371" coordorigin="10641,4912" coordsize="187,371" path="m10677,5045l10641,4993,10756,4912,10828,4912,10828,5001,10744,5001,10677,5045e" filled="t" fillcolor="#8E7527" stroked="f">
                <v:path arrowok="t"/>
                <v:fill/>
              </v:shape>
              <v:shape style="position:absolute;left:10641;top:4912;width:187;height:371" coordorigin="10641,4912" coordsize="187,371" path="m10828,5282l10744,5282,10744,5001,10828,5001,10828,5282e" filled="t" fillcolor="#8E7527" stroked="f">
                <v:path arrowok="t"/>
                <v:fill/>
              </v:shape>
            </v:group>
            <v:group style="position:absolute;left:10907;top:4907;width:274;height:380" coordorigin="10907,4907" coordsize="274,380">
              <v:shape style="position:absolute;left:10907;top:4907;width:274;height:380" coordorigin="10907,4907" coordsize="274,380" path="m11035,5287l10956,5273,10909,5212,10907,5167,10909,5144,10916,5124,10928,5108,10944,5095,10933,5080,10923,5062,10917,5043,10915,5011,10917,4987,10945,4933,11007,4909,11036,4907,11056,4907,11131,4922,11172,4973,11039,4973,11016,4977,11002,4990,10999,5020,11006,5044,11024,5054,11053,5055,11170,5055,11168,5062,11154,5078,11134,5089,11155,5099,11170,5113,11174,5121,11043,5121,11019,5124,11001,5133,10991,5153,10991,5187,10997,5208,11014,5218,11054,5221,11181,5221,11179,5228,11118,5279,11063,5287,11035,5287e" filled="t" fillcolor="#8E7527" stroked="f">
                <v:path arrowok="t"/>
                <v:fill/>
              </v:shape>
            </v:group>
            <v:group style="position:absolute;left:11039;top:4973;width:139;height:82" coordorigin="11039,4973" coordsize="139,82">
              <v:shape style="position:absolute;left:11039;top:4973;width:139;height:82" coordorigin="11039,4973" coordsize="139,82" path="m11170,5055l11053,5055,11076,5051,11091,5038,11094,5007,11087,4984,11069,4974,11039,4973,11172,4973,11176,4986,11178,5010,11178,5022,11175,5043,11170,5055e" filled="t" fillcolor="#8E7527" stroked="f">
                <v:path arrowok="t"/>
                <v:fill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09.335373pt;width:125.037929pt;height:13pt;mso-position-horizontal-relative:page;mso-position-vertical-relative:page;z-index:-51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SEINFORM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48.935379pt;width:242.013225pt;height:26.2pt;mso-position-horizontal-relative:page;mso-position-vertical-relative:page;z-index:-51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LOCA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Angenehm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schlicht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zeitlos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modern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01.735382pt;width:434.619021pt;height:65.8pt;mso-position-horizontal-relative:page;mso-position-vertical-relative:page;z-index:-51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OCA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geschmack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oller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stilsicher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Bild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Ihres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Essplat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abrundet.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affinierte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Profil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Tischplatte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wurde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runden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Füßen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biniert.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abgeschrägte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sorgt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fließenden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Übergang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zwischen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Tischplatte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Beinen.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seinem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eitgemäßen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erleiht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je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ohn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stil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olles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Ambiente.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80.935272pt;width:231.941918pt;height:105.4pt;mso-position-horizontal-relative:page;mso-position-vertical-relative:page;z-index:-51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ept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über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eugte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Experten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gruppen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ates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  <w:position w:val="-1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ormgebung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6" w:after="0" w:line="264" w:lineRule="exact"/>
                    <w:ind w:left="20" w:right="-27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„German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2018: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Special“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ategorie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„E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cellent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Product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Design“.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Jurybegründung: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seinen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klaren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wirkt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angenehm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schlicht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eitlos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modern,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wodurch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viele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ohnstile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passt.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399.735291pt;width:233.832518pt;height:79pt;mso-position-horizontal-relative:page;mso-position-vertical-relative:page;z-index:-51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201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Erhältlich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Holzarten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amm: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Europäische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Asteiche,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Esche,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Buche,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ernbuche,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rikanischer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Ahorn,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Nussbaum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Kirsc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baum,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behandelt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pflanzlichem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Öl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Standardgrößen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Maß.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492.135284pt;width:229.128011pt;height:26.2pt;mso-position-horizontal-relative:page;mso-position-vertical-relative:page;z-index:-51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Preisbeispiel: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Ahorn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massi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0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gekalkt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180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90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cm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1532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Euro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511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36pt;margin-top:312.284027pt;width:523.275pt;height:271.181pt;mso-position-horizontal-relative:page;mso-position-vertical-relative:page;z-index:-510" type="#_x0000_t75">
            <v:imagedata r:id="rId32" o:title=""/>
          </v:shape>
        </w:pict>
      </w:r>
      <w:r>
        <w:rPr/>
        <w:pict>
          <v:shape style="position:absolute;margin-left:36pt;margin-top:593.858032pt;width:256.913pt;height:213.402pt;mso-position-horizontal-relative:page;mso-position-vertical-relative:page;z-index:-509" type="#_x0000_t75">
            <v:imagedata r:id="rId33" o:title=""/>
          </v:shape>
        </w:pict>
      </w:r>
      <w:r>
        <w:rPr/>
        <w:pict>
          <v:shape style="position:absolute;margin-left:303.307007pt;margin-top:593.858032pt;width:255.968pt;height:213.401644pt;mso-position-horizontal-relative:page;mso-position-vertical-relative:page;z-index:-508" type="#_x0000_t75">
            <v:imagedata r:id="rId34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00.831375pt;width:125.037929pt;height:13pt;mso-position-horizontal-relative:page;mso-position-vertical-relative:page;z-index:-50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SEINFORM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40.431381pt;width:323.401799pt;height:26.2pt;mso-position-horizontal-relative:page;mso-position-vertical-relative:page;z-index:-50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LOTUS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Pure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Eleganz,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Reinheit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architektonische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Stärke.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80.031372pt;width:525.266244pt;height:118.6pt;mso-position-horizontal-relative:page;mso-position-vertical-relative:page;z-index:-50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authentische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Look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gibt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usdrucksk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aft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ideal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mode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251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ohnumgebungen.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markante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Tischgestell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ext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aordinäre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ertiert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schräge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Tischplatte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sind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eichnende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Merkmale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geben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Leichtig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gleich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eitiger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obustheit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hohem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Wiederer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ennungswert.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7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wunder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olle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Möglich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eit,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eigenen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Gefühle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auszudrüc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Esszimmer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optisch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zu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bereichern.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Erhältlich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Standardgrößen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Maß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Holzarten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amm: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Europäische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Asteiche,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Esche,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Buche,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ernbuche,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Amerikanischer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Ahorn,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Nussbaum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Kirschbaum,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behandelt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pflanzlichem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Öl.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504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251.339005pt;margin-top:142.619019pt;width:307.936574pt;height:162.047pt;mso-position-horizontal-relative:page;mso-position-vertical-relative:page;z-index:-503" type="#_x0000_t75">
            <v:imagedata r:id="rId35" o:title=""/>
          </v:shape>
        </w:pict>
      </w:r>
      <w:r>
        <w:rPr/>
        <w:pict>
          <v:shape style="position:absolute;margin-left:36pt;margin-top:528.661987pt;width:307.937pt;height:277.228pt;mso-position-horizontal-relative:page;mso-position-vertical-relative:page;z-index:-502" type="#_x0000_t75">
            <v:imagedata r:id="rId36" o:title=""/>
          </v:shape>
        </w:pict>
      </w:r>
      <w:r>
        <w:rPr/>
        <w:pict>
          <v:shape style="position:absolute;margin-left:353.385986pt;margin-top:610.184021pt;width:205.889pt;height:195.706pt;mso-position-horizontal-relative:page;mso-position-vertical-relative:page;z-index:-501" type="#_x0000_t75">
            <v:imagedata r:id="rId37" o:title=""/>
          </v:shape>
        </w:pict>
      </w:r>
      <w:r>
        <w:rPr/>
        <w:pict>
          <v:shape style="position:absolute;margin-left:353.385986pt;margin-top:405.827026pt;width:205.889pt;height:195.706pt;mso-position-horizontal-relative:page;mso-position-vertical-relative:page;z-index:-500" type="#_x0000_t75">
            <v:imagedata r:id="rId38" o:title=""/>
          </v:shape>
        </w:pict>
      </w:r>
      <w:r>
        <w:rPr/>
        <w:pict>
          <v:group style="position:absolute;margin-left:252.031296pt;margin-top:314.02832pt;width:46.10670pt;height:62.7467pt;mso-position-horizontal-relative:page;mso-position-vertical-relative:page;z-index:-499" coordorigin="5041,6281" coordsize="922,1255">
            <v:group style="position:absolute;left:5051;top:6291;width:815;height:907" coordorigin="5051,6291" coordsize="815,907">
              <v:shape style="position:absolute;left:5051;top:6291;width:815;height:907" coordorigin="5051,6291" coordsize="815,907" path="m5866,6291l5051,6396,5051,7197,5866,7092,5866,6291e" filled="t" fillcolor="#231F20" stroked="f">
                <v:path arrowok="t"/>
                <v:fill/>
              </v:shape>
            </v:group>
            <v:group style="position:absolute;left:5051;top:6950;width:902;height:253" coordorigin="5051,6950" coordsize="902,253">
              <v:shape style="position:absolute;left:5051;top:6950;width:902;height:253" coordorigin="5051,6950" coordsize="902,253" path="m5953,6950l5138,7056,5051,7197,5051,7203,5866,7097,5953,6958,5953,6950e" filled="t" fillcolor="#7D1C24" stroked="f">
                <v:path arrowok="t"/>
                <v:fill/>
              </v:shape>
            </v:group>
            <v:group style="position:absolute;left:5138;top:6958;width:815;height:500" coordorigin="5138,6958" coordsize="815,500">
              <v:shape style="position:absolute;left:5138;top:6958;width:815;height:500" coordorigin="5138,6958" coordsize="815,500" path="m5953,6958l5138,7064,5138,7458,5953,7352,5953,6958e" filled="t" fillcolor="#D2232A" stroked="f">
                <v:path arrowok="t"/>
                <v:fill/>
              </v:shape>
            </v:group>
            <v:group style="position:absolute;left:5755;top:7188;width:18;height:63" coordorigin="5755,7188" coordsize="18,63">
              <v:shape style="position:absolute;left:5755;top:7188;width:18;height:63" coordorigin="5755,7188" coordsize="18,63" path="m5764,7188l5755,7189,5755,7251,5763,7250,5763,7207,5773,7207,5764,7188e" filled="t" fillcolor="#FFFFFF" stroked="f">
                <v:path arrowok="t"/>
                <v:fill/>
              </v:shape>
            </v:group>
            <v:group style="position:absolute;left:5763;top:7207;width:28;height:41" coordorigin="5763,7207" coordsize="28,41">
              <v:shape style="position:absolute;left:5763;top:7207;width:28;height:41" coordorigin="5763,7207" coordsize="28,41" path="m5773,7207l5763,7207,5782,7248,5792,7246,5792,7229,5783,7229,5773,7207e" filled="t" fillcolor="#FFFFFF" stroked="f">
                <v:path arrowok="t"/>
                <v:fill/>
              </v:shape>
            </v:group>
            <v:group style="position:absolute;left:5783;top:7184;width:8;height:45" coordorigin="5783,7184" coordsize="8,45">
              <v:shape style="position:absolute;left:5783;top:7184;width:8;height:45" coordorigin="5783,7184" coordsize="8,45" path="m5792,7184l5783,7186,5783,7229,5792,7229,5792,7184e" filled="t" fillcolor="#FFFFFF" stroked="f">
                <v:path arrowok="t"/>
                <v:fill/>
              </v:shape>
            </v:group>
            <v:group style="position:absolute;left:5697;top:7192;width:36;height:67" coordorigin="5697,7192" coordsize="36,67">
              <v:shape style="position:absolute;left:5697;top:7192;width:36;height:67" coordorigin="5697,7192" coordsize="36,67" path="m5729,7192l5701,7196,5697,7208,5697,7248,5701,7259,5730,7255,5732,7249,5712,7249,5705,7249,5705,7205,5712,7203,5718,7202,5733,7202,5729,7192e" filled="t" fillcolor="#FFFFFF" stroked="f">
                <v:path arrowok="t"/>
                <v:fill/>
              </v:shape>
            </v:group>
            <v:group style="position:absolute;left:5712;top:7202;width:21;height:47" coordorigin="5712,7202" coordsize="21,47">
              <v:shape style="position:absolute;left:5712;top:7202;width:21;height:47" coordorigin="5712,7202" coordsize="21,47" path="m5733,7202l5718,7202,5725,7202,5725,7246,5718,7248,5712,7249,5732,7249,5733,7243,5733,7203,5733,7202e" filled="t" fillcolor="#FFFFFF" stroked="f">
                <v:path arrowok="t"/>
                <v:fill/>
              </v:shape>
            </v:group>
            <v:group style="position:absolute;left:5667;top:7199;width:9;height:63" coordorigin="5667,7199" coordsize="9,63">
              <v:shape style="position:absolute;left:5667;top:7199;width:9;height:63" coordorigin="5667,7199" coordsize="9,63" path="m5676,7199l5667,7201,5667,7263,5676,7261,5676,7199e" filled="t" fillcolor="#FFFFFF" stroked="f">
                <v:path arrowok="t"/>
                <v:fill/>
              </v:shape>
            </v:group>
            <v:group style="position:absolute;left:5626;top:7214;width:9;height:53" coordorigin="5626,7214" coordsize="9,53">
              <v:shape style="position:absolute;left:5626;top:7214;width:9;height:53" coordorigin="5626,7214" coordsize="9,53" path="m5634,7214l5626,7214,5626,7268,5634,7267,5634,7214e" filled="t" fillcolor="#FFFFFF" stroked="f">
                <v:path arrowok="t"/>
                <v:fill/>
              </v:shape>
            </v:group>
            <v:group style="position:absolute;left:5611;top:7203;width:38;height:13" coordorigin="5611,7203" coordsize="38,13">
              <v:shape style="position:absolute;left:5611;top:7203;width:38;height:13" coordorigin="5611,7203" coordsize="38,13" path="m5649,7203l5611,7208,5611,7216,5626,7214,5634,7214,5634,7213,5649,7211,5649,7203e" filled="t" fillcolor="#FFFFFF" stroked="f">
                <v:path arrowok="t"/>
                <v:fill/>
              </v:shape>
            </v:group>
            <v:group style="position:absolute;left:5555;top:7211;width:41;height:66" coordorigin="5555,7211" coordsize="41,66">
              <v:shape style="position:absolute;left:5555;top:7211;width:41;height:66" coordorigin="5555,7211" coordsize="41,66" path="m5584,7211l5572,7213,5555,7277,5564,7276,5569,7258,5588,7256,5597,7256,5595,7250,5571,7250,5578,7221,5587,7221,5584,7211e" filled="t" fillcolor="#FFFFFF" stroked="f">
                <v:path arrowok="t"/>
                <v:fill/>
              </v:shape>
            </v:group>
            <v:group style="position:absolute;left:5588;top:7256;width:13;height:16" coordorigin="5588,7256" coordsize="13,16">
              <v:shape style="position:absolute;left:5588;top:7256;width:13;height:16" coordorigin="5588,7256" coordsize="13,16" path="m5597,7256l5588,7256,5592,7272,5601,7271,5597,7256e" filled="t" fillcolor="#FFFFFF" stroked="f">
                <v:path arrowok="t"/>
                <v:fill/>
              </v:shape>
            </v:group>
            <v:group style="position:absolute;left:5571;top:7221;width:24;height:29" coordorigin="5571,7221" coordsize="24,29">
              <v:shape style="position:absolute;left:5571;top:7221;width:24;height:29" coordorigin="5571,7221" coordsize="24,29" path="m5587,7221l5578,7221,5586,7248,5571,7250,5595,7250,5587,7221e" filled="t" fillcolor="#FFFFFF" stroked="f">
                <v:path arrowok="t"/>
                <v:fill/>
              </v:shape>
            </v:group>
            <v:group style="position:absolute;left:5500;top:7221;width:30;height:61" coordorigin="5500,7221" coordsize="30,61">
              <v:shape style="position:absolute;left:5500;top:7221;width:30;height:61" coordorigin="5500,7221" coordsize="30,61" path="m5509,7221l5500,7222,5516,7282,5528,7280,5530,7273,5522,7273,5509,7221e" filled="t" fillcolor="#FFFFFF" stroked="f">
                <v:path arrowok="t"/>
                <v:fill/>
              </v:shape>
            </v:group>
            <v:group style="position:absolute;left:5522;top:7216;width:22;height:56" coordorigin="5522,7216" coordsize="22,56">
              <v:shape style="position:absolute;left:5522;top:7216;width:22;height:56" coordorigin="5522,7216" coordsize="22,56" path="m5544,7216l5535,7218,5522,7273,5530,7273,5544,7216e" filled="t" fillcolor="#FFFFFF" stroked="f">
                <v:path arrowok="t"/>
                <v:fill/>
              </v:shape>
            </v:group>
            <v:group style="position:absolute;left:5447;top:7224;width:36;height:67" coordorigin="5447,7224" coordsize="36,67">
              <v:shape style="position:absolute;left:5447;top:7224;width:36;height:67" coordorigin="5447,7224" coordsize="36,67" path="m5480,7224l5451,7228,5447,7240,5447,7281,5451,7291,5480,7288,5482,7281,5462,7281,5456,7281,5456,7237,5462,7235,5468,7234,5483,7234,5480,7224e" filled="t" fillcolor="#FFFFFF" stroked="f">
                <v:path arrowok="t"/>
                <v:fill/>
              </v:shape>
            </v:group>
            <v:group style="position:absolute;left:5462;top:7234;width:21;height:47" coordorigin="5462,7234" coordsize="21,47">
              <v:shape style="position:absolute;left:5462;top:7234;width:21;height:47" coordorigin="5462,7234" coordsize="21,47" path="m5483,7234l5468,7234,5475,7234,5475,7279,5468,7281,5462,7281,5482,7281,5484,7276,5484,7235,5483,7234e" filled="t" fillcolor="#FFFFFF" stroked="f">
                <v:path arrowok="t"/>
                <v:fill/>
              </v:shape>
            </v:group>
            <v:group style="position:absolute;left:5389;top:7235;width:18;height:63" coordorigin="5389,7235" coordsize="18,63">
              <v:shape style="position:absolute;left:5389;top:7235;width:18;height:63" coordorigin="5389,7235" coordsize="18,63" path="m5398,7235l5389,7237,5389,7299,5397,7297,5397,7254,5407,7254,5398,7235e" filled="t" fillcolor="#FFFFFF" stroked="f">
                <v:path arrowok="t"/>
                <v:fill/>
              </v:shape>
            </v:group>
            <v:group style="position:absolute;left:5397;top:7254;width:28;height:41" coordorigin="5397,7254" coordsize="28,41">
              <v:shape style="position:absolute;left:5397;top:7254;width:28;height:41" coordorigin="5397,7254" coordsize="28,41" path="m5407,7254l5397,7254,5416,7295,5426,7294,5426,7277,5417,7277,5407,7254e" filled="t" fillcolor="#FFFFFF" stroked="f">
                <v:path arrowok="t"/>
                <v:fill/>
              </v:shape>
            </v:group>
            <v:group style="position:absolute;left:5417;top:7232;width:8;height:45" coordorigin="5417,7232" coordsize="8,45">
              <v:shape style="position:absolute;left:5417;top:7232;width:8;height:45" coordorigin="5417,7232" coordsize="8,45" path="m5426,7232l5417,7233,5417,7277,5426,7277,5426,7232e" filled="t" fillcolor="#FFFFFF" stroked="f">
                <v:path arrowok="t"/>
                <v:fill/>
              </v:shape>
            </v:group>
            <v:group style="position:absolute;left:5330;top:7243;width:18;height:63" coordorigin="5330,7243" coordsize="18,63">
              <v:shape style="position:absolute;left:5330;top:7243;width:18;height:63" coordorigin="5330,7243" coordsize="18,63" path="m5339,7243l5330,7244,5330,7306,5338,7305,5338,7262,5348,7262,5339,7243e" filled="t" fillcolor="#FFFFFF" stroked="f">
                <v:path arrowok="t"/>
                <v:fill/>
              </v:shape>
            </v:group>
            <v:group style="position:absolute;left:5338;top:7262;width:28;height:41" coordorigin="5338,7262" coordsize="28,41">
              <v:shape style="position:absolute;left:5338;top:7262;width:28;height:41" coordorigin="5338,7262" coordsize="28,41" path="m5348,7262l5338,7262,5357,7303,5367,7301,5367,7284,5358,7284,5348,7262e" filled="t" fillcolor="#FFFFFF" stroked="f">
                <v:path arrowok="t"/>
                <v:fill/>
              </v:shape>
            </v:group>
            <v:group style="position:absolute;left:5358;top:7239;width:9;height:45" coordorigin="5358,7239" coordsize="9,45">
              <v:shape style="position:absolute;left:5358;top:7239;width:9;height:45" coordorigin="5358,7239" coordsize="9,45" path="m5367,7239l5358,7241,5358,7284,5367,7284,5367,7239e" filled="t" fillcolor="#FFFFFF" stroked="f">
                <v:path arrowok="t"/>
                <v:fill/>
              </v:shape>
            </v:group>
            <v:group style="position:absolute;left:5299;top:7247;width:9;height:63" coordorigin="5299,7247" coordsize="9,63">
              <v:shape style="position:absolute;left:5299;top:7247;width:9;height:63" coordorigin="5299,7247" coordsize="9,63" path="m5307,7247l5299,7248,5299,7310,5307,7309,5307,7247e" filled="t" fillcolor="#FFFFFF" stroked="f">
                <v:path arrowok="t"/>
                <v:fill/>
              </v:shape>
            </v:group>
            <v:group style="position:absolute;left:5299;top:7104;width:381;height:111" coordorigin="5299,7104" coordsize="381,111">
              <v:shape style="position:absolute;left:5299;top:7104;width:381;height:111" coordorigin="5299,7104" coordsize="381,111" path="m5675,7104l5641,7108,5641,7170,5650,7169,5650,7144,5658,7143,5668,7143,5667,7141,5676,7136,5676,7136,5650,7136,5650,7116,5663,7114,5677,7114,5675,7104e" filled="t" fillcolor="#FFFFFF" stroked="f">
                <v:path arrowok="t"/>
                <v:fill/>
              </v:shape>
              <v:shape style="position:absolute;left:5299;top:7104;width:381;height:111" coordorigin="5299,7104" coordsize="381,111" path="m5668,7143l5658,7143,5670,7167,5680,7165,5668,7143e" filled="t" fillcolor="#FFFFFF" stroked="f">
                <v:path arrowok="t"/>
                <v:fill/>
              </v:shape>
              <v:shape style="position:absolute;left:5299;top:7104;width:381;height:111" coordorigin="5299,7104" coordsize="381,111" path="m5677,7114l5663,7114,5669,7114,5669,7132,5663,7134,5650,7136,5676,7136,5678,7128,5678,7114,5677,7114e" filled="t" fillcolor="#FFFFFF" stroked="f">
                <v:path arrowok="t"/>
                <v:fill/>
              </v:shape>
              <v:shape style="position:absolute;left:5299;top:7104;width:381;height:111" coordorigin="5299,7104" coordsize="381,111" path="m5616,7111l5587,7115,5583,7127,5583,7167,5587,7178,5616,7174,5618,7168,5598,7168,5592,7168,5592,7124,5598,7122,5604,7121,5619,7121,5616,7111e" filled="t" fillcolor="#FFFFFF" stroked="f">
                <v:path arrowok="t"/>
                <v:fill/>
              </v:shape>
              <v:shape style="position:absolute;left:5299;top:7104;width:381;height:111" coordorigin="5299,7104" coordsize="381,111" path="m5619,7121l5604,7121,5611,7121,5611,7165,5604,7167,5598,7168,5618,7168,5620,7162,5620,7122,5619,7121e" filled="t" fillcolor="#FFFFFF" stroked="f">
                <v:path arrowok="t"/>
                <v:fill/>
              </v:shape>
              <v:shape style="position:absolute;left:5299;top:7104;width:381;height:111" coordorigin="5299,7104" coordsize="381,111" path="m5562,7119l5553,7120,5553,7182,5562,7181,5562,7119e" filled="t" fillcolor="#FFFFFF" stroked="f">
                <v:path arrowok="t"/>
                <v:fill/>
              </v:shape>
              <v:shape style="position:absolute;left:5299;top:7104;width:381;height:111" coordorigin="5299,7104" coordsize="381,111" path="m5528,7123l5495,7127,5495,7189,5503,7188,5503,7163,5512,7162,5522,7162,5521,7160,5529,7155,5529,7154,5503,7154,5503,7135,5517,7133,5531,7133,5528,7123e" filled="t" fillcolor="#FFFFFF" stroked="f">
                <v:path arrowok="t"/>
                <v:fill/>
              </v:shape>
              <v:shape style="position:absolute;left:5299;top:7104;width:381;height:111" coordorigin="5299,7104" coordsize="381,111" path="m5522,7162l5512,7162,5524,7185,5533,7184,5522,7162e" filled="t" fillcolor="#FFFFFF" stroked="f">
                <v:path arrowok="t"/>
                <v:fill/>
              </v:shape>
              <v:shape style="position:absolute;left:5299;top:7104;width:381;height:111" coordorigin="5299,7104" coordsize="381,111" path="m5531,7133l5517,7133,5523,7133,5523,7151,5517,7153,5503,7154,5529,7154,5531,7147,5531,7133,5531,7133e" filled="t" fillcolor="#FFFFFF" stroked="f">
                <v:path arrowok="t"/>
                <v:fill/>
              </v:shape>
              <v:shape style="position:absolute;left:5299;top:7104;width:381;height:111" coordorigin="5299,7104" coordsize="381,111" path="m5475,7130l5440,7134,5440,7196,5475,7192,5475,7187,5449,7187,5449,7167,5473,7163,5473,7158,5449,7158,5449,7142,5475,7138,5475,7130e" filled="t" fillcolor="#FFFFFF" stroked="f">
                <v:path arrowok="t"/>
                <v:fill/>
              </v:shape>
              <v:shape style="position:absolute;left:5299;top:7104;width:381;height:111" coordorigin="5299,7104" coordsize="381,111" path="m5475,7183l5449,7187,5475,7187,5475,7183e" filled="t" fillcolor="#FFFFFF" stroked="f">
                <v:path arrowok="t"/>
                <v:fill/>
              </v:shape>
              <v:shape style="position:absolute;left:5299;top:7104;width:381;height:111" coordorigin="5299,7104" coordsize="381,111" path="m5473,7155l5449,7158,5473,7158,5473,7155e" filled="t" fillcolor="#FFFFFF" stroked="f">
                <v:path arrowok="t"/>
                <v:fill/>
              </v:shape>
              <v:shape style="position:absolute;left:5299;top:7104;width:381;height:111" coordorigin="5299,7104" coordsize="381,111" path="m5408,7148l5399,7148,5399,7202,5408,7200,5408,7148e" filled="t" fillcolor="#FFFFFF" stroked="f">
                <v:path arrowok="t"/>
                <v:fill/>
              </v:shape>
              <v:shape style="position:absolute;left:5299;top:7104;width:381;height:111" coordorigin="5299,7104" coordsize="381,111" path="m5422,7137l5384,7142,5384,7150,5399,7148,5408,7148,5408,7147,5422,7145,5422,7137e" filled="t" fillcolor="#FFFFFF" stroked="f">
                <v:path arrowok="t"/>
                <v:fill/>
              </v:shape>
              <v:shape style="position:absolute;left:5299;top:7104;width:381;height:111" coordorigin="5299,7104" coordsize="381,111" path="m5339,7147l5330,7149,5330,7211,5338,7209,5338,7166,5348,7166,5339,7147e" filled="t" fillcolor="#FFFFFF" stroked="f">
                <v:path arrowok="t"/>
                <v:fill/>
              </v:shape>
              <v:shape style="position:absolute;left:5299;top:7104;width:381;height:111" coordorigin="5299,7104" coordsize="381,111" path="m5348,7166l5338,7166,5357,7207,5367,7206,5367,7189,5358,7189,5348,7166e" filled="t" fillcolor="#FFFFFF" stroked="f">
                <v:path arrowok="t"/>
                <v:fill/>
              </v:shape>
              <v:shape style="position:absolute;left:5299;top:7104;width:381;height:111" coordorigin="5299,7104" coordsize="381,111" path="m5367,7144l5358,7145,5358,7189,5367,7189,5367,7144e" filled="t" fillcolor="#FFFFFF" stroked="f">
                <v:path arrowok="t"/>
                <v:fill/>
              </v:shape>
              <v:shape style="position:absolute;left:5299;top:7104;width:381;height:111" coordorigin="5299,7104" coordsize="381,111" path="m5307,7151l5299,7153,5299,7215,5307,7213,5307,7151e" filled="t" fillcolor="#FFFFFF" stroked="f">
                <v:path arrowok="t"/>
                <v:fill/>
              </v:shape>
            </v:group>
            <v:group style="position:absolute;left:5299;top:6913;width:36;height:66" coordorigin="5299,6913" coordsize="36,66">
              <v:shape style="position:absolute;left:5299;top:6913;width:36;height:66" coordorigin="5299,6913" coordsize="36,66" path="m5331,6913l5299,6917,5299,6979,5304,6978,5304,6951,5316,6950,5322,6950,5321,6949,5328,6947,5304,6947,5304,6921,5321,6919,5333,6919,5331,6913e" filled="t" fillcolor="#FFFFFF" stroked="f">
                <v:path arrowok="t"/>
                <v:fill/>
              </v:shape>
              <v:shape style="position:absolute;left:5299;top:6913;width:36;height:66" coordorigin="5299,6913" coordsize="36,66" path="m5322,6950l5316,6950,5329,6975,5335,6974,5322,6950e" filled="t" fillcolor="#FFFFFF" stroked="f">
                <v:path arrowok="t"/>
                <v:fill/>
              </v:shape>
              <v:shape style="position:absolute;left:5299;top:6913;width:36;height:66" coordorigin="5299,6913" coordsize="36,66" path="m5333,6919l5321,6919,5329,6919,5329,6942,5321,6944,5304,6947,5328,6947,5332,6945,5334,6936,5334,6923,5333,6919e" filled="t" fillcolor="#FFFFFF" stroked="f">
                <v:path arrowok="t"/>
                <v:fill/>
              </v:shape>
            </v:group>
            <v:group style="position:absolute;left:5294;top:6792;width:43;height:65" coordorigin="5294,6792" coordsize="43,65">
              <v:shape style="position:absolute;left:5294;top:6792;width:43;height:65" coordorigin="5294,6792" coordsize="43,65" path="m5320,6792l5311,6793,5294,6857,5299,6856,5304,6838,5328,6835,5332,6835,5332,6833,5305,6833,5314,6797,5317,6796,5322,6796,5320,6792e" filled="t" fillcolor="#FFFFFF" stroked="f">
                <v:path arrowok="t"/>
                <v:fill/>
              </v:shape>
              <v:shape style="position:absolute;left:5294;top:6792;width:43;height:65" coordorigin="5294,6792" coordsize="43,65" path="m5332,6835l5328,6835,5332,6852,5337,6852,5332,6835e" filled="t" fillcolor="#FFFFFF" stroked="f">
                <v:path arrowok="t"/>
                <v:fill/>
              </v:shape>
              <v:shape style="position:absolute;left:5294;top:6792;width:43;height:65" coordorigin="5294,6792" coordsize="43,65" path="m5322,6796l5317,6796,5326,6830,5305,6833,5332,6833,5322,6796e" filled="t" fillcolor="#FFFFFF" stroked="f">
                <v:path arrowok="t"/>
                <v:fill/>
              </v:shape>
            </v:group>
            <v:group style="position:absolute;left:5297;top:6667;width:37;height:67" coordorigin="5297,6667" coordsize="37,67">
              <v:shape style="position:absolute;left:5297;top:6667;width:37;height:67" coordorigin="5297,6667" coordsize="37,67" path="m5307,6671l5297,6672,5297,6734,5306,6733,5306,6690,5315,6690,5307,6671e" filled="t" fillcolor="#FFFFFF" stroked="f">
                <v:path arrowok="t"/>
                <v:fill/>
              </v:shape>
              <v:shape style="position:absolute;left:5297;top:6667;width:37;height:67" coordorigin="5297,6667" coordsize="37,67" path="m5315,6690l5306,6690,5324,6731,5334,6729,5334,6712,5326,6712,5315,6690e" filled="t" fillcolor="#FFFFFF" stroked="f">
                <v:path arrowok="t"/>
                <v:fill/>
              </v:shape>
              <v:shape style="position:absolute;left:5297;top:6667;width:37;height:67" coordorigin="5297,6667" coordsize="37,67" path="m5334,6667l5326,6668,5326,6712,5334,6712,5334,6667e" filled="t" fillcolor="#FFFFFF" stroked="f">
                <v:path arrowok="t"/>
                <v:fill/>
              </v:shape>
            </v:group>
            <v:group style="position:absolute;left:5311;top:6547;width:9;height:63" coordorigin="5311,6547" coordsize="9,63">
              <v:shape style="position:absolute;left:5311;top:6547;width:9;height:63" coordorigin="5311,6547" coordsize="9,63" path="m5320,6547l5311,6548,5311,6610,5320,6609,5320,6547e" filled="t" fillcolor="#FFFFFF" stroked="f">
                <v:path arrowok="t"/>
                <v:fill/>
              </v:shape>
            </v:group>
            <v:group style="position:absolute;left:5378;top:6903;width:35;height:66" coordorigin="5378,6903" coordsize="35,66">
              <v:shape style="position:absolute;left:5378;top:6903;width:35;height:66" coordorigin="5378,6903" coordsize="35,66" path="m5410,6903l5378,6907,5378,6969,5410,6965,5411,6963,5383,6963,5383,6911,5401,6908,5412,6908,5410,6903e" filled="t" fillcolor="#FFFFFF" stroked="f">
                <v:path arrowok="t"/>
                <v:fill/>
              </v:shape>
              <v:shape style="position:absolute;left:5378;top:6903;width:35;height:66" coordorigin="5378,6903" coordsize="35,66" path="m5412,6908l5401,6908,5408,6909,5408,6958,5401,6961,5383,6963,5411,6963,5413,6953,5413,6913,5412,6908e" filled="t" fillcolor="#FFFFFF" stroked="f">
                <v:path arrowok="t"/>
                <v:fill/>
              </v:shape>
            </v:group>
            <v:group style="position:absolute;left:5363;top:6778;width:65;height:69" coordorigin="5363,6778" coordsize="65,69">
              <v:shape style="position:absolute;left:5363;top:6778;width:65;height:69" coordorigin="5363,6778" coordsize="65,69" path="m5367,6785l5363,6786,5376,6846,5382,6846,5383,6841,5379,6841,5367,6785e" filled="t" fillcolor="#FFFFFF" stroked="f">
                <v:path arrowok="t"/>
                <v:fill/>
              </v:shape>
              <v:shape style="position:absolute;left:5363;top:6778;width:65;height:69" coordorigin="5363,6778" coordsize="65,69" path="m5400,6791l5395,6791,5408,6842,5415,6841,5415,6837,5411,6837,5400,6791e" filled="t" fillcolor="#FFFFFF" stroked="f">
                <v:path arrowok="t"/>
                <v:fill/>
              </v:shape>
              <v:shape style="position:absolute;left:5363;top:6778;width:65;height:69" coordorigin="5363,6778" coordsize="65,69" path="m5398,6782l5393,6782,5379,6841,5383,6841,5395,6791,5400,6791,5398,6782e" filled="t" fillcolor="#FFFFFF" stroked="f">
                <v:path arrowok="t"/>
                <v:fill/>
              </v:shape>
              <v:shape style="position:absolute;left:5363;top:6778;width:65;height:69" coordorigin="5363,6778" coordsize="65,69" path="m5428,6778l5423,6778,5411,6837,5415,6837,5428,6778e" filled="t" fillcolor="#FFFFFF" stroked="f">
                <v:path arrowok="t"/>
                <v:fill/>
              </v:shape>
            </v:group>
            <v:group style="position:absolute;left:5391;top:6659;width:9;height:63" coordorigin="5391,6659" coordsize="9,63">
              <v:shape style="position:absolute;left:5391;top:6659;width:9;height:63" coordorigin="5391,6659" coordsize="9,63" path="m5400,6659l5391,6660,5391,6722,5400,6721,5400,6659e" filled="t" fillcolor="#FFFFFF" stroked="f">
                <v:path arrowok="t"/>
                <v:fill/>
              </v:shape>
            </v:group>
            <v:group style="position:absolute;left:5378;top:6534;width:37;height:67" coordorigin="5378,6534" coordsize="37,67">
              <v:shape style="position:absolute;left:5378;top:6534;width:37;height:67" coordorigin="5378,6534" coordsize="37,67" path="m5410,6534l5381,6538,5378,6550,5378,6591,5382,6601,5410,6598,5412,6591,5393,6591,5386,6591,5386,6547,5393,6545,5399,6544,5414,6544,5410,6534e" filled="t" fillcolor="#FFFFFF" stroked="f">
                <v:path arrowok="t"/>
                <v:fill/>
              </v:shape>
              <v:shape style="position:absolute;left:5378;top:6534;width:37;height:67" coordorigin="5378,6534" coordsize="37,67" path="m5414,6580l5406,6581,5406,6589,5399,6591,5393,6591,5412,6591,5414,6586,5414,6580e" filled="t" fillcolor="#FFFFFF" stroked="f">
                <v:path arrowok="t"/>
                <v:fill/>
              </v:shape>
              <v:shape style="position:absolute;left:5378;top:6534;width:37;height:67" coordorigin="5378,6534" coordsize="37,67" path="m5414,6544l5399,6544,5406,6544,5406,6552,5414,6551,5414,6545,5414,6544e" filled="t" fillcolor="#FFFFFF" stroked="f">
                <v:path arrowok="t"/>
                <v:fill/>
              </v:shape>
            </v:group>
            <v:group style="position:absolute;left:5456;top:6892;width:36;height:66" coordorigin="5456,6892" coordsize="36,66">
              <v:shape style="position:absolute;left:5456;top:6892;width:36;height:66" coordorigin="5456,6892" coordsize="36,66" path="m5461,6942l5456,6943,5456,6952,5463,6958,5485,6956,5487,6953,5467,6953,5461,6950,5461,6942e" filled="t" fillcolor="#FFFFFF" stroked="f">
                <v:path arrowok="t"/>
                <v:fill/>
              </v:shape>
              <v:shape style="position:absolute;left:5456;top:6892;width:36;height:66" coordorigin="5456,6892" coordsize="36,66" path="m5485,6892l5465,6895,5458,6902,5458,6916,5461,6921,5471,6925,5476,6927,5485,6931,5488,6933,5488,6946,5483,6951,5467,6953,5487,6953,5493,6948,5493,6932,5489,6927,5478,6922,5473,6920,5465,6917,5462,6914,5462,6903,5468,6899,5482,6897,5491,6897,5485,6892e" filled="t" fillcolor="#FFFFFF" stroked="f">
                <v:path arrowok="t"/>
                <v:fill/>
              </v:shape>
              <v:shape style="position:absolute;left:5456;top:6892;width:36;height:66" coordorigin="5456,6892" coordsize="36,66" path="m5491,6897l5482,6897,5487,6900,5487,6908,5492,6907,5492,6898,5491,6897e" filled="t" fillcolor="#FFFFFF" stroked="f">
                <v:path arrowok="t"/>
                <v:fill/>
              </v:shape>
            </v:group>
            <v:group style="position:absolute;left:5453;top:6771;width:43;height:65" coordorigin="5453,6771" coordsize="43,65">
              <v:shape style="position:absolute;left:5453;top:6771;width:43;height:65" coordorigin="5453,6771" coordsize="43,65" path="m5479,6771l5470,6772,5453,6836,5458,6836,5463,6817,5487,6814,5491,6814,5491,6812,5464,6812,5473,6776,5476,6776,5481,6776,5479,6771e" filled="t" fillcolor="#FFFFFF" stroked="f">
                <v:path arrowok="t"/>
                <v:fill/>
              </v:shape>
              <v:shape style="position:absolute;left:5453;top:6771;width:43;height:65" coordorigin="5453,6771" coordsize="43,65" path="m5491,6814l5487,6814,5491,6831,5496,6831,5491,6814e" filled="t" fillcolor="#FFFFFF" stroked="f">
                <v:path arrowok="t"/>
                <v:fill/>
              </v:shape>
              <v:shape style="position:absolute;left:5453;top:6771;width:43;height:65" coordorigin="5453,6771" coordsize="43,65" path="m5481,6776l5476,6776,5485,6809,5464,6812,5491,6812,5481,6776e" filled="t" fillcolor="#FFFFFF" stroked="f">
                <v:path arrowok="t"/>
                <v:fill/>
              </v:shape>
            </v:group>
            <v:group style="position:absolute;left:5457;top:6647;width:37;height:67" coordorigin="5457,6647" coordsize="37,67">
              <v:shape style="position:absolute;left:5457;top:6647;width:37;height:67" coordorigin="5457,6647" coordsize="37,67" path="m5490,6647l5461,6650,5457,6662,5457,6703,5461,6713,5490,6710,5492,6704,5472,6704,5466,6703,5466,6659,5472,6657,5479,6656,5493,6656,5490,6647e" filled="t" fillcolor="#FFFFFF" stroked="f">
                <v:path arrowok="t"/>
                <v:fill/>
              </v:shape>
              <v:shape style="position:absolute;left:5457;top:6647;width:37;height:67" coordorigin="5457,6647" coordsize="37,67" path="m5494,6692l5485,6693,5485,6701,5479,6703,5472,6704,5492,6704,5494,6698,5494,6692e" filled="t" fillcolor="#FFFFFF" stroked="f">
                <v:path arrowok="t"/>
                <v:fill/>
              </v:shape>
              <v:shape style="position:absolute;left:5457;top:6647;width:37;height:67" coordorigin="5457,6647" coordsize="37,67" path="m5493,6656l5479,6656,5485,6657,5485,6664,5494,6663,5494,6657,5493,6656e" filled="t" fillcolor="#FFFFFF" stroked="f">
                <v:path arrowok="t"/>
                <v:fill/>
              </v:shape>
            </v:group>
            <v:group style="position:absolute;left:5456;top:6524;width:37;height:67" coordorigin="5456,6524" coordsize="37,67">
              <v:shape style="position:absolute;left:5456;top:6524;width:37;height:67" coordorigin="5456,6524" coordsize="37,67" path="m5489,6524l5460,6528,5456,6540,5457,6580,5460,6591,5489,6587,5491,6581,5472,6581,5465,6581,5465,6537,5472,6535,5478,6534,5493,6534,5489,6524e" filled="t" fillcolor="#FFFFFF" stroked="f">
                <v:path arrowok="t"/>
                <v:fill/>
              </v:shape>
              <v:shape style="position:absolute;left:5456;top:6524;width:37;height:67" coordorigin="5456,6524" coordsize="37,67" path="m5493,6534l5478,6534,5484,6534,5484,6578,5478,6580,5472,6581,5491,6581,5493,6575,5493,6535,5493,6534e" filled="t" fillcolor="#FFFFFF" stroked="f">
                <v:path arrowok="t"/>
                <v:fill/>
              </v:shape>
            </v:group>
            <v:group style="position:absolute;left:5586;top:6875;width:36;height:66" coordorigin="5586,6875" coordsize="36,66">
              <v:shape style="position:absolute;left:5586;top:6875;width:36;height:66" coordorigin="5586,6875" coordsize="36,66" path="m5622,6884l5614,6884,5594,6941,5603,6939,5622,6884e" filled="t" fillcolor="#FFFFFF" stroked="f">
                <v:path arrowok="t"/>
                <v:fill/>
              </v:shape>
              <v:shape style="position:absolute;left:5586;top:6875;width:36;height:66" coordorigin="5586,6875" coordsize="36,66" path="m5623,6875l5586,6880,5586,6888,5614,6884,5622,6884,5623,6882,5623,6875e" filled="t" fillcolor="#FFFFFF" stroked="f">
                <v:path arrowok="t"/>
                <v:fill/>
              </v:shape>
            </v:group>
            <v:group style="position:absolute;left:5588;top:6754;width:33;height:65" coordorigin="5588,6754" coordsize="33,65">
              <v:shape style="position:absolute;left:5588;top:6754;width:33;height:65" coordorigin="5588,6754" coordsize="33,65" path="m5609,6763l5600,6763,5600,6809,5588,6811,5588,6819,5621,6815,5621,6808,5609,6808,5609,6763e" filled="t" fillcolor="#FFFFFF" stroked="f">
                <v:path arrowok="t"/>
                <v:fill/>
              </v:shape>
              <v:shape style="position:absolute;left:5588;top:6754;width:33;height:65" coordorigin="5588,6754" coordsize="33,65" path="m5621,6806l5609,6808,5621,6808,5621,6806e" filled="t" fillcolor="#FFFFFF" stroked="f">
                <v:path arrowok="t"/>
                <v:fill/>
              </v:shape>
              <v:shape style="position:absolute;left:5588;top:6754;width:33;height:65" coordorigin="5588,6754" coordsize="33,65" path="m5609,6754l5591,6757,5591,6765,5600,6763,5609,6763,5609,6754e" filled="t" fillcolor="#FFFFFF" stroked="f">
                <v:path arrowok="t"/>
                <v:fill/>
              </v:shape>
            </v:group>
            <v:group style="position:absolute;left:5588;top:6630;width:33;height:67" coordorigin="5588,6630" coordsize="33,67">
              <v:shape style="position:absolute;left:5588;top:6630;width:33;height:67" coordorigin="5588,6630" coordsize="33,67" path="m5618,6630l5591,6633,5588,6644,5588,6686,5591,6697,5618,6693,5619,6691,5600,6691,5593,6690,5593,6639,5600,6637,5609,6636,5620,6636,5618,6630e" filled="t" fillcolor="#FFFFFF" stroked="f">
                <v:path arrowok="t"/>
                <v:fill/>
              </v:shape>
              <v:shape style="position:absolute;left:5588;top:6630;width:33;height:67" coordorigin="5588,6630" coordsize="33,67" path="m5620,6636l5609,6636,5616,6636,5616,6687,5609,6690,5600,6691,5619,6691,5621,6682,5621,6640,5620,6636e" filled="t" fillcolor="#FFFFFF" stroked="f">
                <v:path arrowok="t"/>
                <v:fill/>
              </v:shape>
            </v:group>
            <v:group style="position:absolute;left:5587;top:6508;width:35;height:66" coordorigin="5587,6508" coordsize="35,66">
              <v:shape style="position:absolute;left:5587;top:6508;width:35;height:66" coordorigin="5587,6508" coordsize="35,66" path="m5621,6513l5613,6513,5617,6516,5617,6528,5616,6531,5608,6539,5600,6543,5591,6552,5587,6556,5587,6574,5622,6569,5622,6569,5592,6569,5592,6558,5594,6555,5598,6551,5603,6546,5611,6542,5620,6533,5622,6529,5622,6513,5621,6513e" filled="t" fillcolor="#FFFFFF" stroked="f">
                <v:path arrowok="t"/>
                <v:fill/>
              </v:shape>
              <v:shape style="position:absolute;left:5587;top:6508;width:35;height:66" coordorigin="5587,6508" coordsize="35,66" path="m5622,6565l5592,6569,5622,6569,5622,6565e" filled="t" fillcolor="#FFFFFF" stroked="f">
                <v:path arrowok="t"/>
                <v:fill/>
              </v:shape>
              <v:shape style="position:absolute;left:5587;top:6508;width:35;height:66" coordorigin="5587,6508" coordsize="35,66" path="m5615,6508l5594,6510,5587,6518,5587,6527,5592,6526,5592,6519,5597,6515,5613,6513,5621,6513,5615,6508e" filled="t" fillcolor="#FFFFFF" stroked="f">
                <v:path arrowok="t"/>
                <v:fill/>
              </v:shape>
            </v:group>
            <v:group style="position:absolute;left:5510;top:7432;width:355;height:93" coordorigin="5510,7432" coordsize="355,93">
              <v:shape style="position:absolute;left:5510;top:7432;width:355;height:93" coordorigin="5510,7432" coordsize="355,93" path="m5519,7511l5510,7512,5511,7522,5516,7526,5526,7526,5537,7524,5545,7519,5545,7518,5523,7518,5519,7516,5519,7511e" filled="t" fillcolor="#231F20" stroked="f">
                <v:path arrowok="t"/>
                <v:fill/>
              </v:shape>
              <v:shape style="position:absolute;left:5510;top:7432;width:355;height:93" coordorigin="5510,7432" coordsize="355,93" path="m5537,7478l5519,7480,5511,7485,5511,7501,5515,7504,5525,7505,5528,7505,5532,7506,5535,7506,5537,7508,5537,7515,5532,7517,5523,7518,5545,7518,5545,7503,5540,7500,5531,7498,5527,7497,5523,7497,5521,7497,5519,7495,5519,7489,5523,7488,5532,7487,5544,7487,5543,7482,5537,7478e" filled="t" fillcolor="#231F20" stroked="f">
                <v:path arrowok="t"/>
                <v:fill/>
              </v:shape>
              <v:shape style="position:absolute;left:5510;top:7432;width:355;height:93" coordorigin="5510,7432" coordsize="355,93" path="m5544,7487l5532,7487,5535,7488,5536,7493,5544,7491,5544,7487e" filled="t" fillcolor="#231F20" stroked="f">
                <v:path arrowok="t"/>
                <v:fill/>
              </v:shape>
              <v:shape style="position:absolute;left:5510;top:7432;width:355;height:93" coordorigin="5510,7432" coordsize="355,93" path="m5584,7472l5564,7474,5557,7482,5557,7515,5564,7521,5583,7518,5589,7512,5567,7512,5565,7508,5565,7500,5591,7497,5591,7492,5565,7492,5565,7485,5568,7482,5581,7480,5591,7480,5591,7477,5584,7472e" filled="t" fillcolor="#231F20" stroked="f">
                <v:path arrowok="t"/>
                <v:fill/>
              </v:shape>
              <v:shape style="position:absolute;left:5510;top:7432;width:355;height:93" coordorigin="5510,7432" coordsize="355,93" path="m5591,7502l5583,7503,5582,7508,5579,7511,5567,7512,5589,7512,5590,7512,5591,7502e" filled="t" fillcolor="#231F20" stroked="f">
                <v:path arrowok="t"/>
                <v:fill/>
              </v:shape>
              <v:shape style="position:absolute;left:5510;top:7432;width:355;height:93" coordorigin="5510,7432" coordsize="355,93" path="m5591,7480l5581,7480,5583,7485,5583,7490,5565,7492,5591,7492,5591,7480e" filled="t" fillcolor="#231F20" stroked="f">
                <v:path arrowok="t"/>
                <v:fill/>
              </v:shape>
              <v:shape style="position:absolute;left:5510;top:7432;width:355;height:93" coordorigin="5510,7432" coordsize="355,93" path="m5613,7453l5605,7454,5605,7511,5610,7514,5620,7513,5620,7505,5615,7505,5613,7505,5613,7453e" filled="t" fillcolor="#231F20" stroked="f">
                <v:path arrowok="t"/>
                <v:fill/>
              </v:shape>
              <v:shape style="position:absolute;left:5510;top:7432;width:355;height:93" coordorigin="5510,7432" coordsize="355,93" path="m5620,7505l5615,7505,5620,7505,5620,7505e" filled="t" fillcolor="#231F20" stroked="f">
                <v:path arrowok="t"/>
                <v:fill/>
              </v:shape>
              <v:shape style="position:absolute;left:5510;top:7432;width:355;height:93" coordorigin="5510,7432" coordsize="355,93" path="m5657,7462l5636,7465,5629,7472,5629,7506,5636,7511,5656,7509,5662,7503,5639,7503,5638,7499,5638,7491,5664,7488,5664,7483,5638,7483,5638,7476,5641,7472,5654,7471,5664,7471,5664,7468,5657,7462e" filled="t" fillcolor="#231F20" stroked="f">
                <v:path arrowok="t"/>
                <v:fill/>
              </v:shape>
              <v:shape style="position:absolute;left:5510;top:7432;width:355;height:93" coordorigin="5510,7432" coordsize="355,93" path="m5664,7492l5655,7493,5654,7498,5651,7501,5639,7503,5662,7503,5662,7502,5664,7492e" filled="t" fillcolor="#231F20" stroked="f">
                <v:path arrowok="t"/>
                <v:fill/>
              </v:shape>
              <v:shape style="position:absolute;left:5510;top:7432;width:355;height:93" coordorigin="5510,7432" coordsize="355,93" path="m5664,7471l5654,7471,5656,7475,5656,7481,5638,7483,5664,7483,5664,7471e" filled="t" fillcolor="#231F20" stroked="f">
                <v:path arrowok="t"/>
                <v:fill/>
              </v:shape>
              <v:shape style="position:absolute;left:5510;top:7432;width:355;height:93" coordorigin="5510,7432" coordsize="355,93" path="m5704,7456l5684,7459,5677,7466,5677,7500,5684,7505,5704,7503,5710,7497,5687,7497,5685,7492,5685,7470,5689,7466,5700,7465,5711,7465,5710,7461,5704,7456e" filled="t" fillcolor="#231F20" stroked="f">
                <v:path arrowok="t"/>
                <v:fill/>
              </v:shape>
              <v:shape style="position:absolute;left:5510;top:7432;width:355;height:93" coordorigin="5510,7432" coordsize="355,93" path="m5711,7486l5703,7487,5702,7492,5699,7495,5687,7497,5710,7497,5710,7496,5711,7486e" filled="t" fillcolor="#231F20" stroked="f">
                <v:path arrowok="t"/>
                <v:fill/>
              </v:shape>
              <v:shape style="position:absolute;left:5510;top:7432;width:355;height:93" coordorigin="5510,7432" coordsize="355,93" path="m5711,7465l5700,7465,5702,7468,5703,7472,5711,7471,5711,7465e" filled="t" fillcolor="#231F20" stroked="f">
                <v:path arrowok="t"/>
                <v:fill/>
              </v:shape>
              <v:shape style="position:absolute;left:5510;top:7432;width:355;height:93" coordorigin="5510,7432" coordsize="355,93" path="m5736,7462l5727,7462,5727,7495,5733,7498,5745,7496,5745,7489,5737,7489,5736,7489,5736,7462e" filled="t" fillcolor="#231F20" stroked="f">
                <v:path arrowok="t"/>
                <v:fill/>
              </v:shape>
              <v:shape style="position:absolute;left:5510;top:7432;width:355;height:93" coordorigin="5510,7432" coordsize="355,93" path="m5745,7488l5737,7489,5745,7489,5745,7488e" filled="t" fillcolor="#231F20" stroked="f">
                <v:path arrowok="t"/>
                <v:fill/>
              </v:shape>
              <v:shape style="position:absolute;left:5510;top:7432;width:355;height:93" coordorigin="5510,7432" coordsize="355,93" path="m5736,7437l5727,7438,5727,7454,5719,7455,5719,7463,5727,7462,5736,7462,5736,7461,5745,7460,5745,7453,5736,7453,5736,7437e" filled="t" fillcolor="#231F20" stroked="f">
                <v:path arrowok="t"/>
                <v:fill/>
              </v:shape>
              <v:shape style="position:absolute;left:5510;top:7432;width:355;height:93" coordorigin="5510,7432" coordsize="355,93" path="m5745,7452l5736,7453,5745,7453,5745,7452e" filled="t" fillcolor="#231F20" stroked="f">
                <v:path arrowok="t"/>
                <v:fill/>
              </v:shape>
              <v:shape style="position:absolute;left:5510;top:7432;width:355;height:93" coordorigin="5510,7432" coordsize="355,93" path="m5767,7449l5759,7450,5759,7495,5767,7494,5767,7449e" filled="t" fillcolor="#231F20" stroked="f">
                <v:path arrowok="t"/>
                <v:fill/>
              </v:shape>
              <v:shape style="position:absolute;left:5510;top:7432;width:355;height:93" coordorigin="5510,7432" coordsize="355,93" path="m5767,7432l5758,7434,5758,7444,5767,7443,5767,7432e" filled="t" fillcolor="#231F20" stroked="f">
                <v:path arrowok="t"/>
                <v:fill/>
              </v:shape>
              <v:shape style="position:absolute;left:5510;top:7432;width:355;height:93" coordorigin="5510,7432" coordsize="355,93" path="m5810,7443l5789,7445,5782,7453,5782,7486,5789,7492,5809,7489,5815,7483,5792,7483,5790,7479,5790,7456,5794,7453,5806,7451,5817,7451,5817,7448,5810,7443e" filled="t" fillcolor="#231F20" stroked="f">
                <v:path arrowok="t"/>
                <v:fill/>
              </v:shape>
              <v:shape style="position:absolute;left:5510;top:7432;width:355;height:93" coordorigin="5510,7432" coordsize="355,93" path="m5817,7451l5806,7451,5808,7455,5808,7478,5805,7482,5792,7483,5815,7483,5817,7482,5817,7451e" filled="t" fillcolor="#231F20" stroked="f">
                <v:path arrowok="t"/>
                <v:fill/>
              </v:shape>
              <v:shape style="position:absolute;left:5510;top:7432;width:355;height:93" coordorigin="5510,7432" coordsize="355,93" path="m5839,7439l5831,7441,5831,7485,5839,7484,5839,7450,5844,7446,5856,7445,5865,7445,5865,7442,5839,7442,5839,7439e" filled="t" fillcolor="#231F20" stroked="f">
                <v:path arrowok="t"/>
                <v:fill/>
              </v:shape>
              <v:shape style="position:absolute;left:5510;top:7432;width:355;height:93" coordorigin="5510,7432" coordsize="355,93" path="m5865,7445l5856,7445,5857,7449,5857,7482,5865,7481,5865,7445e" filled="t" fillcolor="#231F20" stroked="f">
                <v:path arrowok="t"/>
                <v:fill/>
              </v:shape>
              <v:shape style="position:absolute;left:5510;top:7432;width:355;height:93" coordorigin="5510,7432" coordsize="355,93" path="m5859,7436l5846,7438,5842,7440,5839,7442,5865,7442,5865,7442,5859,7436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0.355988pt;margin-top:317.200012pt;width:61.27pt;height:61.27pt;mso-position-horizontal-relative:page;mso-position-vertical-relative:page;z-index:-498" coordorigin="6207,6344" coordsize="1225,1225">
            <v:group style="position:absolute;left:6217;top:6354;width:1205;height:1205" coordorigin="6217,6354" coordsize="1205,1205">
              <v:shape style="position:absolute;left:6217;top:6354;width:1205;height:1205" coordorigin="6217,6354" coordsize="1205,1205" path="m6217,6354l7423,6354,7423,7559,6217,7559,6217,6354e" filled="t" fillcolor="#ED1C24" stroked="f">
                <v:path arrowok="t"/>
                <v:fill/>
              </v:shape>
            </v:group>
            <v:group style="position:absolute;left:6978;top:6862;width:190;height:190" coordorigin="6978,6862" coordsize="190,190">
              <v:shape style="position:absolute;left:6978;top:6862;width:190;height:190" coordorigin="6978,6862" coordsize="190,190" path="m7169,6862l6978,6862,6978,7052,7169,7052,7169,6862e" filled="t" fillcolor="#FFFFFF" stroked="f">
                <v:path arrowok="t"/>
                <v:fill/>
              </v:shape>
            </v:group>
            <v:group style="position:absolute;left:6725;top:6608;width:190;height:698" coordorigin="6725,6608" coordsize="190,698">
              <v:shape style="position:absolute;left:6725;top:6608;width:190;height:698" coordorigin="6725,6608" coordsize="190,698" path="m6915,6608l6725,6608,6725,7306,6915,7306,6915,6608e" filled="t" fillcolor="#FFFFFF" stroked="f">
                <v:path arrowok="t"/>
                <v:fill/>
              </v:shape>
            </v:group>
            <v:group style="position:absolute;left:6978;top:6608;width:190;height:190" coordorigin="6978,6608" coordsize="190,190">
              <v:shape style="position:absolute;left:6978;top:6608;width:190;height:190" coordorigin="6978,6608" coordsize="190,190" path="m7169,6608l6978,6608,6978,6798,7169,6798,7169,6608e" filled="t" fillcolor="#FFFFFF" stroked="f">
                <v:path arrowok="t"/>
                <v:fill/>
              </v:shape>
            </v:group>
            <v:group style="position:absolute;left:6459;top:6595;width:213;height:216" coordorigin="6459,6595" coordsize="213,216">
              <v:shape style="position:absolute;left:6459;top:6595;width:213;height:216" coordorigin="6459,6595" coordsize="213,216" path="m6566,6595l6503,6615,6464,6667,6459,6689,6461,6714,6489,6776,6541,6808,6562,6811,6586,6808,6644,6777,6673,6720,6671,6694,6644,6631,6593,6599,6566,6595e" filled="t" fillcolor="#FFFFFF" stroked="f">
                <v:path arrowok="t"/>
                <v:fill/>
              </v:shape>
            </v:group>
            <v:group style="position:absolute;left:6471;top:6862;width:190;height:444" coordorigin="6471,6862" coordsize="190,444">
              <v:shape style="position:absolute;left:6471;top:6862;width:190;height:444" coordorigin="6471,6862" coordsize="190,444" path="m6662,6862l6471,6862,6471,7306,6662,7306,6662,686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73.799011pt;margin-top:317.200012pt;width:61.27pt;height:61.27pt;mso-position-horizontal-relative:page;mso-position-vertical-relative:page;z-index:-497" coordorigin="7476,6344" coordsize="1225,1225">
            <v:group style="position:absolute;left:7486;top:6354;width:1205;height:1205" coordorigin="7486,6354" coordsize="1205,1205">
              <v:shape style="position:absolute;left:7486;top:6354;width:1205;height:1205" coordorigin="7486,6354" coordsize="1205,1205" path="m7486,6354l8691,6354,8691,7559,7486,7559,7486,6354e" filled="t" fillcolor="#ED1C24" stroked="f">
                <v:path arrowok="t"/>
                <v:fill/>
              </v:shape>
            </v:group>
            <v:group style="position:absolute;left:7650;top:6608;width:147;height:181" coordorigin="7650,6608" coordsize="147,181">
              <v:shape style="position:absolute;left:7650;top:6608;width:147;height:181" coordorigin="7650,6608" coordsize="147,181" path="m7697,6608l7650,6608,7650,6790,7711,6789,7772,6762,7685,6762,7685,6637,7778,6637,7763,6624,7743,6615,7721,6610,7697,6608e" filled="t" fillcolor="#FFFFFF" stroked="f">
                <v:path arrowok="t"/>
                <v:fill/>
              </v:shape>
              <v:shape style="position:absolute;left:7650;top:6608;width:147;height:181" coordorigin="7650,6608" coordsize="147,181" path="m7778,6637l7685,6637,7701,6637,7721,6640,7737,6648,7750,6663,7758,6685,7761,6717,7752,6738,7737,6752,7717,6760,7694,6762,7772,6762,7779,6753,7789,6733,7795,6708,7797,6677,7790,6655,7778,6637,7778,6637e" filled="t" fillcolor="#FFFFFF" stroked="f">
                <v:path arrowok="t"/>
                <v:fill/>
              </v:shape>
            </v:group>
            <v:group style="position:absolute;left:7831;top:6608;width:102;height:181" coordorigin="7831,6608" coordsize="102,181">
              <v:shape style="position:absolute;left:7831;top:6608;width:102;height:181" coordorigin="7831,6608" coordsize="102,181" path="m7933,6608l7831,6608,7831,6790,7933,6790,7933,6759,7865,6759,7865,6712,7927,6712,7927,6682,7865,6682,7865,6638,7933,6638,7933,6608e" filled="t" fillcolor="#FFFFFF" stroked="f">
                <v:path arrowok="t"/>
                <v:fill/>
              </v:shape>
            </v:group>
            <v:group style="position:absolute;left:7963;top:6606;width:100;height:185" coordorigin="7963,6606" coordsize="100,185">
              <v:shape style="position:absolute;left:7963;top:6606;width:100;height:185" coordorigin="7963,6606" coordsize="100,185" path="m7966,6753l7966,6786,7981,6790,8000,6791,8027,6791,8046,6783,8061,6769,8063,6763,8005,6763,7986,6761,7966,6753e" filled="t" fillcolor="#FFFFFF" stroked="f">
                <v:path arrowok="t"/>
                <v:fill/>
              </v:shape>
              <v:shape style="position:absolute;left:7963;top:6606;width:100;height:185" coordorigin="7963,6606" coordsize="100,185" path="m8034,6606l7974,6626,7963,6673,7971,6688,7987,6701,8013,6713,8032,6726,8038,6741,8038,6755,8025,6763,8063,6763,8069,6749,8072,6722,8064,6706,8048,6692,8024,6681,8002,6668,7996,6654,7996,6642,8008,6634,8059,6634,8052,6608,8034,6606e" filled="t" fillcolor="#FFFFFF" stroked="f">
                <v:path arrowok="t"/>
                <v:fill/>
              </v:shape>
              <v:shape style="position:absolute;left:7963;top:6606;width:100;height:185" coordorigin="7963,6606" coordsize="100,185" path="m8059,6634l8037,6634,8048,6636,8061,6641,8059,6634e" filled="t" fillcolor="#FFFFFF" stroked="f">
                <v:path arrowok="t"/>
                <v:fill/>
              </v:shape>
            </v:group>
            <v:group style="position:absolute;left:8121;top:6608;width:2;height:181" coordorigin="8121,6608" coordsize="2,181">
              <v:shape style="position:absolute;left:8121;top:6608;width:2;height:181" coordorigin="8121,6608" coordsize="0,181" path="m8121,6608l8121,6790e" filled="f" stroked="t" strokeweight="1.836pt" strokecolor="#FFFFFF">
                <v:path arrowok="t"/>
              </v:shape>
            </v:group>
            <v:group style="position:absolute;left:8171;top:6608;width:150;height:183" coordorigin="8171,6608" coordsize="150,183">
              <v:shape style="position:absolute;left:8171;top:6608;width:150;height:183" coordorigin="8171,6608" coordsize="150,183" path="m8274,6608l8206,6625,8173,6679,8171,6705,8175,6726,8230,6783,8282,6791,8302,6788,8321,6782,8321,6760,8276,6760,8248,6759,8231,6750,8219,6734,8211,6712,8209,6684,8217,6664,8230,6649,8250,6639,8276,6636,8313,6636,8310,6611,8295,6609,8274,6608e" filled="t" fillcolor="#FFFFFF" stroked="f">
                <v:path arrowok="t"/>
                <v:fill/>
              </v:shape>
              <v:shape style="position:absolute;left:8171;top:6608;width:150;height:183" coordorigin="8171,6608" coordsize="150,183" path="m8321,6684l8251,6684,8251,6714,8288,6714,8288,6759,8276,6760,8321,6760,8321,6684e" filled="t" fillcolor="#FFFFFF" stroked="f">
                <v:path arrowok="t"/>
                <v:fill/>
              </v:shape>
              <v:shape style="position:absolute;left:8171;top:6608;width:150;height:183" coordorigin="8171,6608" coordsize="150,183" path="m8313,6636l8276,6636,8297,6640,8314,6646,8313,6636e" filled="t" fillcolor="#FFFFFF" stroked="f">
                <v:path arrowok="t"/>
                <v:fill/>
              </v:shape>
            </v:group>
            <v:group style="position:absolute;left:8358;top:6608;width:143;height:181" coordorigin="8358,6608" coordsize="143,181">
              <v:shape style="position:absolute;left:8358;top:6608;width:143;height:181" coordorigin="8358,6608" coordsize="143,181" path="m8405,6608l8358,6608,8358,6790,8390,6790,8390,6685,8389,6662,8389,6645,8422,6645,8405,6608e" filled="t" fillcolor="#FFFFFF" stroked="f">
                <v:path arrowok="t"/>
                <v:fill/>
              </v:shape>
              <v:shape style="position:absolute;left:8358;top:6608;width:143;height:181" coordorigin="8358,6608" coordsize="143,181" path="m8422,6645l8389,6645,8389,6646,8396,6662,8405,6681,8414,6701,8458,6790,8502,6790,8502,6751,8472,6751,8465,6736,8456,6715,8448,6698,8422,6645e" filled="t" fillcolor="#FFFFFF" stroked="f">
                <v:path arrowok="t"/>
                <v:fill/>
              </v:shape>
              <v:shape style="position:absolute;left:8358;top:6608;width:143;height:181" coordorigin="8358,6608" coordsize="143,181" path="m8502,6608l8471,6608,8471,6698,8471,6712,8471,6734,8472,6751,8502,6751,8502,6608e" filled="t" fillcolor="#FFFFFF" stroked="f">
                <v:path arrowok="t"/>
                <v:fill/>
              </v:shape>
            </v:group>
            <v:group style="position:absolute;left:7631;top:6866;width:175;height:181" coordorigin="7631,6866" coordsize="175,181">
              <v:shape style="position:absolute;left:7631;top:6866;width:175;height:181" coordorigin="7631,6866" coordsize="175,181" path="m7737,6866l7698,6866,7631,7048,7666,7048,7681,7006,7790,7006,7780,6978,7690,6978,7705,6934,7712,6913,7717,6895,7748,6895,7737,6866e" filled="t" fillcolor="#FFFFFF" stroked="f">
                <v:path arrowok="t"/>
                <v:fill/>
              </v:shape>
              <v:shape style="position:absolute;left:7631;top:6866;width:175;height:181" coordorigin="7631,6866" coordsize="175,181" path="m7790,7006l7753,7006,7768,7048,7806,7048,7790,7006e" filled="t" fillcolor="#FFFFFF" stroked="f">
                <v:path arrowok="t"/>
                <v:fill/>
              </v:shape>
              <v:shape style="position:absolute;left:7631;top:6866;width:175;height:181" coordorigin="7631,6866" coordsize="175,181" path="m7748,6895l7717,6895,7718,6897,7723,6916,7729,6936,7744,6978,7780,6978,7748,6895e" filled="t" fillcolor="#FFFFFF" stroked="f">
                <v:path arrowok="t"/>
                <v:fill/>
              </v:shape>
            </v:group>
            <v:group style="position:absolute;left:7801;top:6866;width:246;height:181" coordorigin="7801,6866" coordsize="246,181">
              <v:shape style="position:absolute;left:7801;top:6866;width:246;height:181" coordorigin="7801,6866" coordsize="246,181" path="m7838,6866l7801,6866,7848,7048,7892,7048,7898,7020,7871,7020,7870,7015,7866,6992,7863,6975,7838,6866e" filled="t" fillcolor="#FFFFFF" stroked="f">
                <v:path arrowok="t"/>
                <v:fill/>
              </v:shape>
              <v:shape style="position:absolute;left:7801;top:6866;width:246;height:181" coordorigin="7801,6866" coordsize="246,181" path="m7953,6892l7924,6892,7925,6902,7928,6918,7930,6926,7957,7048,8001,7048,8008,7020,7980,7020,7978,7015,7975,6992,7971,6975,7953,6892e" filled="t" fillcolor="#FFFFFF" stroked="f">
                <v:path arrowok="t"/>
                <v:fill/>
              </v:shape>
              <v:shape style="position:absolute;left:7801;top:6866;width:246;height:181" coordorigin="7801,6866" coordsize="246,181" path="m7948,6866l7902,6866,7879,6978,7875,6998,7871,7020,7898,7020,7918,6926,7919,6918,7922,6902,7923,6892,7953,6892,7948,6866e" filled="t" fillcolor="#FFFFFF" stroked="f">
                <v:path arrowok="t"/>
                <v:fill/>
              </v:shape>
              <v:shape style="position:absolute;left:7801;top:6866;width:246;height:181" coordorigin="7801,6866" coordsize="246,181" path="m8047,6866l8012,6866,7987,6978,7983,6998,7980,7020,8008,7020,8047,6866e" filled="t" fillcolor="#FFFFFF" stroked="f">
                <v:path arrowok="t"/>
                <v:fill/>
              </v:shape>
            </v:group>
            <v:group style="position:absolute;left:8041;top:6866;width:175;height:181" coordorigin="8041,6866" coordsize="175,181">
              <v:shape style="position:absolute;left:8041;top:6866;width:175;height:181" coordorigin="8041,6866" coordsize="175,181" path="m8147,6866l8108,6866,8041,7048,8076,7048,8091,7006,8200,7006,8190,6978,8100,6978,8115,6934,8122,6913,8127,6895,8158,6895,8147,6866e" filled="t" fillcolor="#FFFFFF" stroked="f">
                <v:path arrowok="t"/>
                <v:fill/>
              </v:shape>
              <v:shape style="position:absolute;left:8041;top:6866;width:175;height:181" coordorigin="8041,6866" coordsize="175,181" path="m8200,7006l8163,7006,8178,7048,8216,7048,8200,7006e" filled="t" fillcolor="#FFFFFF" stroked="f">
                <v:path arrowok="t"/>
                <v:fill/>
              </v:shape>
              <v:shape style="position:absolute;left:8041;top:6866;width:175;height:181" coordorigin="8041,6866" coordsize="175,181" path="m8158,6895l8127,6895,8128,6897,8133,6916,8140,6936,8154,6978,8190,6978,8158,6895e" filled="t" fillcolor="#FFFFFF" stroked="f">
                <v:path arrowok="t"/>
                <v:fill/>
              </v:shape>
            </v:group>
            <v:group style="position:absolute;left:8239;top:6866;width:133;height:181" coordorigin="8239,6866" coordsize="133,181">
              <v:shape style="position:absolute;left:8239;top:6866;width:133;height:181" coordorigin="8239,6866" coordsize="133,181" path="m8289,6866l8239,6866,8239,7048,8274,7048,8274,6972,8342,6972,8340,6968,8335,6961,8323,6957,8325,6957,8343,6948,8346,6944,8274,6944,8274,6895,8355,6895,8352,6887,8338,6875,8316,6868,8289,6866e" filled="t" fillcolor="#FFFFFF" stroked="f">
                <v:path arrowok="t"/>
                <v:fill/>
              </v:shape>
              <v:shape style="position:absolute;left:8239;top:6866;width:133;height:181" coordorigin="8239,6866" coordsize="133,181" path="m8342,6972l8304,6972,8307,6977,8314,6996,8334,7048,8372,7048,8342,6972e" filled="t" fillcolor="#FFFFFF" stroked="f">
                <v:path arrowok="t"/>
                <v:fill/>
              </v:shape>
              <v:shape style="position:absolute;left:8239;top:6866;width:133;height:181" coordorigin="8239,6866" coordsize="133,181" path="m8355,6895l8274,6895,8299,6896,8317,6904,8323,6926,8311,6940,8284,6944,8346,6944,8355,6932,8359,6908,8355,6895e" filled="t" fillcolor="#FFFFFF" stroked="f">
                <v:path arrowok="t"/>
                <v:fill/>
              </v:shape>
            </v:group>
            <v:group style="position:absolute;left:8402;top:6866;width:147;height:181" coordorigin="8402,6866" coordsize="147,181">
              <v:shape style="position:absolute;left:8402;top:6866;width:147;height:181" coordorigin="8402,6866" coordsize="147,181" path="m8449,6866l8402,6866,8402,7048,8463,7047,8523,7020,8436,7020,8436,6895,8530,6895,8514,6882,8495,6873,8473,6868,8449,6866e" filled="t" fillcolor="#FFFFFF" stroked="f">
                <v:path arrowok="t"/>
                <v:fill/>
              </v:shape>
              <v:shape style="position:absolute;left:8402;top:6866;width:147;height:181" coordorigin="8402,6866" coordsize="147,181" path="m8530,6895l8436,6895,8453,6895,8472,6898,8489,6906,8502,6921,8510,6943,8512,6975,8504,6996,8489,7010,8469,7018,8445,7020,8523,7020,8531,7011,8541,6991,8547,6966,8548,6935,8541,6913,8530,6895,8530,6895e" filled="t" fillcolor="#FFFFFF" stroked="f">
                <v:path arrowok="t"/>
                <v:fill/>
              </v:shape>
            </v:group>
            <v:group style="position:absolute;left:7643;top:7121;width:117;height:184" coordorigin="7643,7121" coordsize="117,184">
              <v:shape style="position:absolute;left:7643;top:7121;width:117;height:184" coordorigin="7643,7121" coordsize="117,184" path="m7750,7150l7693,7150,7712,7158,7720,7180,7686,7236,7643,7275,7643,7305,7760,7305,7760,7278,7680,7278,7682,7276,7728,7233,7755,7163,7750,7150e" filled="t" fillcolor="#FFFFFF" stroked="f">
                <v:path arrowok="t"/>
                <v:fill/>
              </v:shape>
              <v:shape style="position:absolute;left:7643;top:7121;width:117;height:184" coordorigin="7643,7121" coordsize="117,184" path="m7760,7277l7720,7277,7700,7277,7680,7278,7760,7278,7760,7277e" filled="t" fillcolor="#FFFFFF" stroked="f">
                <v:path arrowok="t"/>
                <v:fill/>
              </v:shape>
              <v:shape style="position:absolute;left:7643;top:7121;width:117;height:184" coordorigin="7643,7121" coordsize="117,184" path="m7684,7121l7664,7125,7646,7132,7654,7159,7673,7152,7693,7150,7750,7150,7747,7144,7733,7131,7711,7124,7684,7121e" filled="t" fillcolor="#FFFFFF" stroked="f">
                <v:path arrowok="t"/>
                <v:fill/>
              </v:shape>
            </v:group>
            <v:group style="position:absolute;left:7786;top:7123;width:126;height:184" coordorigin="7786,7123" coordsize="126,184">
              <v:shape style="position:absolute;left:7786;top:7123;width:126;height:184" coordorigin="7786,7123" coordsize="126,184" path="m7833,7123l7788,7187,7786,7219,7788,7245,7818,7297,7864,7307,7882,7300,7896,7286,7899,7279,7840,7279,7830,7267,7823,7245,7821,7213,7823,7186,7829,7165,7841,7153,7859,7151,7898,7151,7893,7143,7878,7131,7858,7124,7833,7123e" filled="t" fillcolor="#FFFFFF" stroked="f">
                <v:path arrowok="t"/>
                <v:fill/>
              </v:shape>
              <v:shape style="position:absolute;left:7786;top:7123;width:126;height:184" coordorigin="7786,7123" coordsize="126,184" path="m7898,7151l7859,7151,7867,7160,7873,7178,7876,7205,7876,7243,7869,7264,7858,7276,7840,7279,7899,7279,7905,7267,7910,7243,7912,7214,7912,7208,7910,7182,7904,7160,7898,7151e" filled="t" fillcolor="#FFFFFF" stroked="f">
                <v:path arrowok="t"/>
                <v:fill/>
              </v:shape>
            </v:group>
            <v:group style="position:absolute;left:7933;top:7124;width:81;height:181" coordorigin="7933,7124" coordsize="81,181">
              <v:shape style="position:absolute;left:7933;top:7124;width:81;height:181" coordorigin="7933,7124" coordsize="81,181" path="m8015,7161l7980,7161,7980,7172,7980,7189,7980,7211,7980,7305,8015,7305,8015,7161e" filled="t" fillcolor="#FFFFFF" stroked="f">
                <v:path arrowok="t"/>
                <v:fill/>
              </v:shape>
              <v:shape style="position:absolute;left:7933;top:7124;width:81;height:181" coordorigin="7933,7124" coordsize="81,181" path="m8015,7124l7983,7124,7933,7163,7950,7187,7968,7172,7976,7165,7980,7161,8015,7161,8015,7124e" filled="t" fillcolor="#FFFFFF" stroked="f">
                <v:path arrowok="t"/>
                <v:fill/>
              </v:shape>
            </v:group>
            <v:group style="position:absolute;left:8051;top:7124;width:119;height:181" coordorigin="8051,7124" coordsize="119,181">
              <v:shape style="position:absolute;left:8051;top:7124;width:119;height:181" coordorigin="8051,7124" coordsize="119,181" path="m8169,7124l8051,7124,8051,7153,8134,7153,8068,7305,8107,7305,8169,7154,8169,7124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48.983002pt;margin-top:314.590027pt;width:50.517853pt;height:66.552pt;mso-position-horizontal-relative:page;mso-position-vertical-relative:page;z-index:-496" coordorigin="8980,6292" coordsize="1010,1331">
            <v:shape style="position:absolute;left:9264;top:6368;width:146;height:152" type="#_x0000_t75">
              <v:imagedata r:id="rId39" o:title=""/>
            </v:shape>
            <v:shape style="position:absolute;left:9263;top:6884;width:221;height:160" type="#_x0000_t75">
              <v:imagedata r:id="rId40" o:title=""/>
            </v:shape>
            <v:shape style="position:absolute;left:9400;top:7027;width:85;height:181" type="#_x0000_t75">
              <v:imagedata r:id="rId41" o:title=""/>
            </v:shape>
            <v:shape style="position:absolute;left:9485;top:6294;width:221;height:226" type="#_x0000_t75">
              <v:imagedata r:id="rId42" o:title=""/>
            </v:shape>
            <v:shape style="position:absolute;left:8980;top:6292;width:765;height:1331" type="#_x0000_t75">
              <v:imagedata r:id="rId43" o:title=""/>
            </v:shape>
            <v:shape style="position:absolute;left:9484;top:6684;width:506;height:866" type="#_x0000_t75">
              <v:imagedata r:id="rId44" o:title=""/>
            </v:shape>
            <v:shape style="position:absolute;left:9485;top:6292;width:233;height:169" type="#_x0000_t75">
              <v:imagedata r:id="rId45" o:title=""/>
            </v:shape>
            <v:shape style="position:absolute;left:9051;top:6685;width:680;height:866" type="#_x0000_t75">
              <v:imagedata r:id="rId46" o:title=""/>
            </v:shape>
            <v:shape style="position:absolute;left:9514;top:6763;width:403;height:712" type="#_x0000_t75">
              <v:imagedata r:id="rId47" o:title=""/>
            </v:shape>
            <v:shape style="position:absolute;left:9263;top:6885;width:221;height:468" type="#_x0000_t75">
              <v:imagedata r:id="rId48" o:title=""/>
            </v:shape>
            <v:shape style="position:absolute;left:9315;top:6948;width:169;height:339" type="#_x0000_t75">
              <v:imagedata r:id="rId49" o:title=""/>
            </v:shape>
            <v:shape style="position:absolute;left:9375;top:7008;width:110;height:219" type="#_x0000_t75">
              <v:imagedata r:id="rId50" o:title=""/>
            </v:shape>
            <v:shape style="position:absolute;left:9049;top:6682;width:871;height:871" type="#_x0000_t75">
              <v:imagedata r:id="rId51" o:title=""/>
            </v:shape>
            <v:shape style="position:absolute;left:9315;top:6292;width:339;height:169" type="#_x0000_t75">
              <v:imagedata r:id="rId52" o:title=""/>
            </v:shape>
            <v:shape style="position:absolute;left:9400;top:6293;width:92;height:83" type="#_x0000_t75">
              <v:imagedata r:id="rId53" o:title=""/>
            </v:shape>
            <v:shape style="position:absolute;left:9375;top:6292;width:219;height:110" type="#_x0000_t75">
              <v:imagedata r:id="rId54" o:title=""/>
            </v:shape>
            <v:shape style="position:absolute;left:9135;top:6760;width:707;height:715" type="#_x0000_t75">
              <v:imagedata r:id="rId55" o:title=""/>
            </v:shape>
            <w10:wrap type="none"/>
          </v:group>
        </w:pict>
      </w:r>
      <w:r>
        <w:rPr/>
        <w:pict>
          <v:group style="position:absolute;margin-left:504.030487pt;margin-top:314.053619pt;width:55.7445pt;height:66.990604pt;mso-position-horizontal-relative:page;mso-position-vertical-relative:page;z-index:-495" coordorigin="10081,6281" coordsize="1115,1340">
            <v:group style="position:absolute;left:10107;top:6291;width:139;height:183" coordorigin="10107,6291" coordsize="139,183">
              <v:shape style="position:absolute;left:10107;top:6291;width:139;height:183" coordorigin="10107,6291" coordsize="139,183" path="m10158,6291l10134,6297,10118,6308,10110,6327,10107,6352,10107,6422,10112,6448,10125,6464,10145,6471,10168,6474,10191,6472,10211,6469,10229,6464,10246,6457,10246,6441,10154,6441,10148,6438,10148,6421,10149,6341,10159,6328,10190,6324,10235,6324,10238,6297,10219,6294,10200,6292,10180,6291,10158,6291e" filled="t" fillcolor="#231F20" stroked="f">
                <v:path arrowok="t"/>
                <v:fill/>
              </v:shape>
              <v:shape style="position:absolute;left:10107;top:6291;width:139;height:183" coordorigin="10107,6291" coordsize="139,183" path="m10246,6365l10173,6365,10173,6397,10205,6397,10205,6436,10196,6439,10181,6441,10246,6441,10246,6365e" filled="t" fillcolor="#231F20" stroked="f">
                <v:path arrowok="t"/>
                <v:fill/>
              </v:shape>
              <v:shape style="position:absolute;left:10107;top:6291;width:139;height:183" coordorigin="10107,6291" coordsize="139,183" path="m10235,6324l10190,6324,10209,6326,10234,6329,10235,6324e" filled="t" fillcolor="#231F20" stroked="f">
                <v:path arrowok="t"/>
                <v:fill/>
              </v:shape>
            </v:group>
            <v:group style="position:absolute;left:10285;top:6293;width:123;height:179" coordorigin="10285,6293" coordsize="123,179">
              <v:shape style="position:absolute;left:10285;top:6293;width:123;height:179" coordorigin="10285,6293" coordsize="123,179" path="m10408,6293l10285,6293,10285,6471,10407,6471,10407,6438,10326,6438,10326,6395,10397,6395,10402,6362,10326,6362,10326,6326,10403,6326,10408,6293e" filled="t" fillcolor="#231F20" stroked="f">
                <v:path arrowok="t"/>
                <v:fill/>
              </v:shape>
            </v:group>
            <v:group style="position:absolute;left:10445;top:6293;width:143;height:179" coordorigin="10445,6293" coordsize="143,179">
              <v:shape style="position:absolute;left:10445;top:6293;width:143;height:179" coordorigin="10445,6293" coordsize="143,179" path="m10514,6293l10445,6293,10445,6471,10486,6471,10486,6400,10565,6400,10562,6390,10574,6374,10575,6369,10486,6369,10486,6325,10575,6325,10572,6315,10559,6301,10538,6294,10514,6293e" filled="t" fillcolor="#231F20" stroked="f">
                <v:path arrowok="t"/>
                <v:fill/>
              </v:shape>
              <v:shape style="position:absolute;left:10445;top:6293;width:143;height:179" coordorigin="10445,6293" coordsize="143,179" path="m10565,6400l10509,6400,10542,6471,10588,6471,10565,6400e" filled="t" fillcolor="#231F20" stroked="f">
                <v:path arrowok="t"/>
                <v:fill/>
              </v:shape>
              <v:shape style="position:absolute;left:10445;top:6293;width:143;height:179" coordorigin="10445,6293" coordsize="143,179" path="m10575,6325l10533,6325,10538,6330,10538,6364,10533,6369,10575,6369,10579,6352,10578,6340,10575,6325e" filled="t" fillcolor="#231F20" stroked="f">
                <v:path arrowok="t"/>
                <v:fill/>
              </v:shape>
            </v:group>
            <v:group style="position:absolute;left:10617;top:6293;width:191;height:179" coordorigin="10617,6293" coordsize="191,179">
              <v:shape style="position:absolute;left:10617;top:6293;width:191;height:179" coordorigin="10617,6293" coordsize="191,179" path="m10666,6293l10617,6293,10617,6471,10656,6471,10656,6354,10695,6354,10666,6293e" filled="t" fillcolor="#231F20" stroked="f">
                <v:path arrowok="t"/>
                <v:fill/>
              </v:shape>
              <v:shape style="position:absolute;left:10617;top:6293;width:191;height:179" coordorigin="10617,6293" coordsize="191,179" path="m10808,6354l10769,6354,10769,6471,10808,6471,10808,6354e" filled="t" fillcolor="#231F20" stroked="f">
                <v:path arrowok="t"/>
                <v:fill/>
              </v:shape>
              <v:shape style="position:absolute;left:10617;top:6293;width:191;height:179" coordorigin="10617,6293" coordsize="191,179" path="m10695,6354l10656,6354,10700,6444,10726,6444,10750,6392,10712,6392,10695,6354e" filled="t" fillcolor="#231F20" stroked="f">
                <v:path arrowok="t"/>
                <v:fill/>
              </v:shape>
              <v:shape style="position:absolute;left:10617;top:6293;width:191;height:179" coordorigin="10617,6293" coordsize="191,179" path="m10808,6293l10759,6293,10712,6392,10750,6392,10769,6354,10808,6354,10808,6293e" filled="t" fillcolor="#231F20" stroked="f">
                <v:path arrowok="t"/>
                <v:fill/>
              </v:shape>
            </v:group>
            <v:group style="position:absolute;left:10835;top:6293;width:171;height:179" coordorigin="10835,6293" coordsize="171,179">
              <v:shape style="position:absolute;left:10835;top:6293;width:171;height:179" coordorigin="10835,6293" coordsize="171,179" path="m10943,6293l10898,6293,10835,6471,10880,6471,10891,6439,10995,6439,10983,6407,10898,6407,10920,6332,10957,6332,10943,6293e" filled="t" fillcolor="#231F20" stroked="f">
                <v:path arrowok="t"/>
                <v:fill/>
              </v:shape>
              <v:shape style="position:absolute;left:10835;top:6293;width:171;height:179" coordorigin="10835,6293" coordsize="171,179" path="m10995,6439l10951,6439,10961,6471,11006,6471,10995,6439e" filled="t" fillcolor="#231F20" stroked="f">
                <v:path arrowok="t"/>
                <v:fill/>
              </v:shape>
              <v:shape style="position:absolute;left:10835;top:6293;width:171;height:179" coordorigin="10835,6293" coordsize="171,179" path="m10957,6332l10920,6332,10943,6407,10983,6407,10957,6332e" filled="t" fillcolor="#231F20" stroked="f">
                <v:path arrowok="t"/>
                <v:fill/>
              </v:shape>
            </v:group>
            <v:group style="position:absolute;left:11033;top:6293;width:145;height:179" coordorigin="11033,6293" coordsize="145,179">
              <v:shape style="position:absolute;left:11033;top:6293;width:145;height:179" coordorigin="11033,6293" coordsize="145,179" path="m11072,6293l11033,6293,11033,6471,11072,6471,11072,6359,11112,6359,11072,6293e" filled="t" fillcolor="#231F20" stroked="f">
                <v:path arrowok="t"/>
                <v:fill/>
              </v:shape>
              <v:shape style="position:absolute;left:11033;top:6293;width:145;height:179" coordorigin="11033,6293" coordsize="145,179" path="m11112,6359l11072,6359,11137,6471,11178,6471,11178,6404,11138,6404,11112,6359e" filled="t" fillcolor="#231F20" stroked="f">
                <v:path arrowok="t"/>
                <v:fill/>
              </v:shape>
              <v:shape style="position:absolute;left:11033;top:6293;width:145;height:179" coordorigin="11033,6293" coordsize="145,179" path="m11178,6293l11138,6293,11138,6404,11178,6404,11178,6293e" filled="t" fillcolor="#231F20" stroked="f">
                <v:path arrowok="t"/>
                <v:fill/>
              </v:shape>
            </v:group>
            <v:group style="position:absolute;left:10111;top:6514;width:164;height:213" coordorigin="10111,6514" coordsize="164,213">
              <v:shape style="position:absolute;left:10111;top:6514;width:164;height:213" coordorigin="10111,6514" coordsize="164,213" path="m10191,6514l10111,6514,10111,6727,10210,6726,10268,6698,10271,6688,10160,6688,10160,6553,10270,6553,10269,6547,10258,6531,10241,6521,10219,6516,10191,6514e" filled="t" fillcolor="#231F20" stroked="f">
                <v:path arrowok="t"/>
                <v:fill/>
              </v:shape>
              <v:shape style="position:absolute;left:10111;top:6514;width:164;height:213" coordorigin="10111,6514" coordsize="164,213" path="m10270,6553l10160,6553,10209,6554,10225,6565,10227,6589,10227,6665,10220,6683,10193,6688,10271,6688,10274,6678,10276,6654,10275,6570,10270,6553e" filled="t" fillcolor="#231F20" stroked="f">
                <v:path arrowok="t"/>
                <v:fill/>
              </v:shape>
            </v:group>
            <v:group style="position:absolute;left:10317;top:6514;width:147;height:213" coordorigin="10317,6514" coordsize="147,213">
              <v:shape style="position:absolute;left:10317;top:6514;width:147;height:213" coordorigin="10317,6514" coordsize="147,213" path="m10464,6514l10317,6514,10317,6727,10463,6727,10463,6687,10366,6687,10366,6636,10451,6636,10457,6596,10366,6596,10366,6554,10458,6554,10464,6514e" filled="t" fillcolor="#231F20" stroked="f">
                <v:path arrowok="t"/>
                <v:fill/>
              </v:shape>
            </v:group>
            <v:group style="position:absolute;left:10499;top:6511;width:159;height:218" coordorigin="10499,6511" coordsize="159,218">
              <v:shape style="position:absolute;left:10499;top:6511;width:159;height:218" coordorigin="10499,6511" coordsize="159,218" path="m10512,6680l10561,6729,10585,6729,10613,6726,10635,6717,10650,6705,10658,6689,10570,6689,10547,6687,10527,6684,10512,6680e" filled="t" fillcolor="#231F20" stroked="f">
                <v:path arrowok="t"/>
                <v:fill/>
              </v:shape>
              <v:shape style="position:absolute;left:10499;top:6511;width:159;height:218" coordorigin="10499,6511" coordsize="159,218" path="m10573,6511l10514,6531,10499,6573,10499,6583,10504,6605,10515,6623,10533,6633,10559,6637,10605,6637,10613,6642,10613,6660,10612,6673,10600,6685,10570,6689,10658,6689,10659,6688,10662,6667,10662,6645,10655,6623,10642,6607,10623,6599,10598,6596,10553,6596,10548,6589,10548,6560,10554,6551,10649,6551,10655,6518,10637,6516,10615,6513,10593,6512,10573,6511e" filled="t" fillcolor="#231F20" stroked="f">
                <v:path arrowok="t"/>
                <v:fill/>
              </v:shape>
              <v:shape style="position:absolute;left:10499;top:6511;width:159;height:218" coordorigin="10499,6511" coordsize="159,218" path="m10649,6551l10570,6551,10586,6551,10605,6553,10627,6554,10648,6557,10649,6551e" filled="t" fillcolor="#231F20" stroked="f">
                <v:path arrowok="t"/>
                <v:fill/>
              </v:shape>
            </v:group>
            <v:group style="position:absolute;left:10728;top:6514;width:2;height:213" coordorigin="10728,6514" coordsize="2,213">
              <v:shape style="position:absolute;left:10728;top:6514;width:2;height:213" coordorigin="10728,6514" coordsize="0,213" path="m10728,6514l10728,6727e" filled="f" stroked="t" strokeweight="2.523pt" strokecolor="#231F20">
                <v:path arrowok="t"/>
              </v:shape>
            </v:group>
            <v:group style="position:absolute;left:10796;top:6511;width:166;height:217" coordorigin="10796,6511" coordsize="166,217">
              <v:shape style="position:absolute;left:10796;top:6511;width:166;height:217" coordorigin="10796,6511" coordsize="166,217" path="m10864,6511l10805,6539,10796,6584,10797,6681,10858,6728,10887,6729,10908,6726,10927,6722,10945,6717,10962,6710,10962,6691,10852,6691,10844,6688,10844,6667,10846,6569,10856,6555,10885,6550,10947,6550,10943,6517,10924,6515,10904,6513,10884,6512,10864,6511e" filled="t" fillcolor="#231F20" stroked="f">
                <v:path arrowok="t"/>
                <v:fill/>
              </v:shape>
              <v:shape style="position:absolute;left:10796;top:6511;width:166;height:217" coordorigin="10796,6511" coordsize="166,217" path="m10962,6600l10874,6600,10874,6638,10913,6638,10913,6685,10902,6688,10885,6691,10962,6691,10962,6600e" filled="t" fillcolor="#231F20" stroked="f">
                <v:path arrowok="t"/>
                <v:fill/>
              </v:shape>
              <v:shape style="position:absolute;left:10796;top:6511;width:166;height:217" coordorigin="10796,6511" coordsize="166,217" path="m10947,6550l10885,6550,10902,6551,10922,6553,10947,6557,10947,6550e" filled="t" fillcolor="#231F20" stroked="f">
                <v:path arrowok="t"/>
                <v:fill/>
              </v:shape>
            </v:group>
            <v:group style="position:absolute;left:11005;top:6514;width:173;height:213" coordorigin="11005,6514" coordsize="173,213">
              <v:shape style="position:absolute;left:11005;top:6514;width:173;height:213" coordorigin="11005,6514" coordsize="173,213" path="m11051,6514l11005,6514,11005,6727,11052,6727,11052,6593,11099,6593,11051,6514e" filled="t" fillcolor="#231F20" stroked="f">
                <v:path arrowok="t"/>
                <v:fill/>
              </v:shape>
              <v:shape style="position:absolute;left:11005;top:6514;width:173;height:213" coordorigin="11005,6514" coordsize="173,213" path="m11099,6593l11052,6593,11129,6727,11178,6727,11178,6646,11131,6646,11099,6593e" filled="t" fillcolor="#231F20" stroked="f">
                <v:path arrowok="t"/>
                <v:fill/>
              </v:shape>
              <v:shape style="position:absolute;left:11005;top:6514;width:173;height:213" coordorigin="11005,6514" coordsize="173,213" path="m11178,6514l11131,6514,11131,6646,11178,6646,11178,6514e" filled="t" fillcolor="#231F20" stroked="f">
                <v:path arrowok="t"/>
                <v:fill/>
              </v:shape>
            </v:group>
            <v:group style="position:absolute;left:10091;top:6771;width:201;height:210" coordorigin="10091,6771" coordsize="201,210">
              <v:shape style="position:absolute;left:10091;top:6771;width:201;height:210" coordorigin="10091,6771" coordsize="201,210" path="m10218,6771l10164,6771,10091,6981,10144,6981,10156,6943,10278,6943,10265,6905,10165,6905,10191,6818,10234,6818,10218,6771e" filled="t" fillcolor="#231F20" stroked="f">
                <v:path arrowok="t"/>
                <v:fill/>
              </v:shape>
              <v:shape style="position:absolute;left:10091;top:6771;width:201;height:210" coordorigin="10091,6771" coordsize="201,210" path="m10278,6943l10227,6943,10239,6981,10292,6981,10278,6943e" filled="t" fillcolor="#231F20" stroked="f">
                <v:path arrowok="t"/>
                <v:fill/>
              </v:shape>
              <v:shape style="position:absolute;left:10091;top:6771;width:201;height:210" coordorigin="10091,6771" coordsize="201,210" path="m10234,6818l10191,6818,10218,6905,10265,6905,10234,6818e" filled="t" fillcolor="#231F20" stroked="f">
                <v:path arrowok="t"/>
                <v:fill/>
              </v:shape>
            </v:group>
            <v:group style="position:absolute;left:10291;top:6771;width:295;height:210" coordorigin="10291,6771" coordsize="295,210">
              <v:shape style="position:absolute;left:10291;top:6771;width:295;height:210" coordorigin="10291,6771" coordsize="295,210" path="m10344,6771l10291,6771,10338,6981,10401,6981,10414,6930,10371,6930,10344,6771e" filled="t" fillcolor="#231F20" stroked="f">
                <v:path arrowok="t"/>
                <v:fill/>
              </v:shape>
              <v:shape style="position:absolute;left:10291;top:6771;width:295;height:210" coordorigin="10291,6771" coordsize="295,210" path="m10482,6837l10439,6837,10477,6981,10540,6981,10551,6930,10507,6930,10482,6837e" filled="t" fillcolor="#231F20" stroked="f">
                <v:path arrowok="t"/>
                <v:fill/>
              </v:shape>
              <v:shape style="position:absolute;left:10291;top:6771;width:295;height:210" coordorigin="10291,6771" coordsize="295,210" path="m10466,6778l10412,6778,10371,6930,10414,6930,10439,6837,10482,6837,10466,6778e" filled="t" fillcolor="#231F20" stroked="f">
                <v:path arrowok="t"/>
                <v:fill/>
              </v:shape>
              <v:shape style="position:absolute;left:10291;top:6771;width:295;height:210" coordorigin="10291,6771" coordsize="295,210" path="m10586,6771l10534,6771,10507,6930,10551,6930,10586,6771e" filled="t" fillcolor="#231F20" stroked="f">
                <v:path arrowok="t"/>
                <v:fill/>
              </v:shape>
            </v:group>
            <v:group style="position:absolute;left:10586;top:6771;width:201;height:210" coordorigin="10586,6771" coordsize="201,210">
              <v:shape style="position:absolute;left:10586;top:6771;width:201;height:210" coordorigin="10586,6771" coordsize="201,210" path="m10713,6771l10660,6771,10586,6981,10639,6981,10651,6943,10774,6943,10760,6905,10660,6905,10686,6818,10730,6818,10713,6771e" filled="t" fillcolor="#231F20" stroked="f">
                <v:path arrowok="t"/>
                <v:fill/>
              </v:shape>
              <v:shape style="position:absolute;left:10586;top:6771;width:201;height:210" coordorigin="10586,6771" coordsize="201,210" path="m10774,6943l10722,6943,10734,6981,10787,6981,10774,6943e" filled="t" fillcolor="#231F20" stroked="f">
                <v:path arrowok="t"/>
                <v:fill/>
              </v:shape>
              <v:shape style="position:absolute;left:10586;top:6771;width:201;height:210" coordorigin="10586,6771" coordsize="201,210" path="m10730,6818l10686,6818,10713,6905,10760,6905,10730,6818e" filled="t" fillcolor="#231F20" stroked="f">
                <v:path arrowok="t"/>
                <v:fill/>
              </v:shape>
            </v:group>
            <v:group style="position:absolute;left:10817;top:6771;width:168;height:210" coordorigin="10817,6771" coordsize="168,210">
              <v:shape style="position:absolute;left:10817;top:6771;width:168;height:210" coordorigin="10817,6771" coordsize="168,210" path="m10898,6771l10817,6771,10817,6981,10865,6981,10865,6897,10944,6897,10941,6892,10960,6881,10970,6864,10971,6861,10865,6861,10865,6810,10971,6810,10971,6807,10960,6789,10944,6778,10923,6773,10898,6771e" filled="t" fillcolor="#231F20" stroked="f">
                <v:path arrowok="t"/>
                <v:fill/>
              </v:shape>
              <v:shape style="position:absolute;left:10817;top:6771;width:168;height:210" coordorigin="10817,6771" coordsize="168,210" path="m10944,6897l10892,6897,10931,6981,10985,6981,10944,6897e" filled="t" fillcolor="#231F20" stroked="f">
                <v:path arrowok="t"/>
                <v:fill/>
              </v:shape>
              <v:shape style="position:absolute;left:10817;top:6771;width:168;height:210" coordorigin="10817,6771" coordsize="168,210" path="m10971,6810l10920,6810,10926,6816,10926,6855,10920,6861,10971,6861,10974,6841,10971,6810e" filled="t" fillcolor="#231F20" stroked="f">
                <v:path arrowok="t"/>
                <v:fill/>
              </v:shape>
            </v:group>
            <v:group style="position:absolute;left:11020;top:6771;width:162;height:210" coordorigin="11020,6771" coordsize="162,210">
              <v:shape style="position:absolute;left:11020;top:6771;width:162;height:210" coordorigin="11020,6771" coordsize="162,210" path="m11099,6771l11020,6771,11020,6981,11115,6981,11174,6953,11178,6943,11068,6943,11068,6810,11177,6810,11176,6806,11165,6789,11149,6779,11127,6773,11099,6771e" filled="t" fillcolor="#231F20" stroked="f">
                <v:path arrowok="t"/>
                <v:fill/>
              </v:shape>
              <v:shape style="position:absolute;left:11020;top:6771;width:162;height:210" coordorigin="11020,6771" coordsize="162,210" path="m11177,6810l11068,6810,11116,6811,11132,6822,11135,6846,11135,6920,11127,6938,11101,6943,11178,6943,11181,6934,11182,6909,11182,6828,11177,6810e" filled="t" fillcolor="#231F20" stroked="f">
                <v:path arrowok="t"/>
                <v:fill/>
              </v:shape>
            </v:group>
            <v:group style="position:absolute;left:10106;top:7026;width:140;height:191" coordorigin="10106,7026" coordsize="140,191">
              <v:shape style="position:absolute;left:10106;top:7026;width:140;height:191" coordorigin="10106,7026" coordsize="140,191" path="m10117,7174l10165,7216,10193,7217,10218,7211,10235,7199,10246,7183,10246,7181,10153,7181,10132,7178,10117,7174e" filled="t" fillcolor="#8E7527" stroked="f">
                <v:path arrowok="t"/>
                <v:fill/>
              </v:shape>
              <v:shape style="position:absolute;left:10106;top:7026;width:140;height:191" coordorigin="10106,7026" coordsize="140,191" path="m10171,7026l10110,7057,10106,7080,10107,7101,10116,7120,10133,7132,10158,7137,10199,7137,10206,7141,10206,7156,10203,7171,10187,7179,10153,7181,10246,7181,10249,7163,10246,7131,10235,7113,10217,7104,10193,7101,10153,7101,10149,7094,10149,7068,10154,7061,10236,7061,10234,7031,10213,7028,10191,7027,10171,7026e" filled="t" fillcolor="#8E7527" stroked="f">
                <v:path arrowok="t"/>
                <v:fill/>
              </v:shape>
              <v:shape style="position:absolute;left:10106;top:7026;width:140;height:191" coordorigin="10106,7026" coordsize="140,191" path="m10236,7061l10154,7061,10176,7061,10194,7062,10215,7064,10236,7066,10236,7061e" filled="t" fillcolor="#8E7527" stroked="f">
                <v:path arrowok="t"/>
                <v:fill/>
              </v:shape>
            </v:group>
            <v:group style="position:absolute;left:10285;top:7028;width:137;height:187" coordorigin="10285,7028" coordsize="137,187">
              <v:shape style="position:absolute;left:10285;top:7028;width:137;height:187" coordorigin="10285,7028" coordsize="137,187" path="m10357,7028l10285,7028,10285,7215,10328,7215,10328,7144,10388,7141,10407,7133,10419,7117,10420,7110,10328,7110,10328,7062,10420,7062,10418,7053,10407,7038,10387,7030,10357,7028e" filled="t" fillcolor="#8E7527" stroked="f">
                <v:path arrowok="t"/>
                <v:fill/>
              </v:shape>
              <v:shape style="position:absolute;left:10285;top:7028;width:137;height:187" coordorigin="10285,7028" coordsize="137,187" path="m10420,7062l10376,7062,10380,7067,10380,7106,10376,7110,10420,7110,10422,7095,10422,7076,10420,7062e" filled="t" fillcolor="#8E7527" stroked="f">
                <v:path arrowok="t"/>
                <v:fill/>
              </v:shape>
            </v:group>
            <v:group style="position:absolute;left:10453;top:7028;width:129;height:187" coordorigin="10453,7028" coordsize="129,187">
              <v:shape style="position:absolute;left:10453;top:7028;width:129;height:187" coordorigin="10453,7028" coordsize="129,187" path="m10582,7028l10453,7028,10453,7215,10581,7215,10581,7180,10496,7180,10496,7136,10570,7136,10576,7101,10496,7101,10496,7063,10577,7063,10582,7028e" filled="t" fillcolor="#8E7527" stroked="f">
                <v:path arrowok="t"/>
                <v:fill/>
              </v:shape>
            </v:group>
            <v:group style="position:absolute;left:10613;top:7027;width:135;height:191" coordorigin="10613,7027" coordsize="135,191">
              <v:shape style="position:absolute;left:10613;top:7027;width:135;height:191" coordorigin="10613,7027" coordsize="135,191" path="m10686,7027l10624,7045,10613,7090,10615,7180,10623,7198,10637,7209,10659,7215,10691,7217,10714,7214,10734,7210,10748,7207,10725,7183,10660,7183,10656,7177,10656,7158,10656,7080,10666,7065,10695,7060,10739,7060,10742,7032,10725,7029,10707,7027,10686,7027e" filled="t" fillcolor="#8E7527" stroked="f">
                <v:path arrowok="t"/>
                <v:fill/>
              </v:shape>
              <v:shape style="position:absolute;left:10613;top:7027;width:135;height:191" coordorigin="10613,7027" coordsize="135,191" path="m10720,7179l10701,7182,10682,7183,10725,7183,10720,7179e" filled="t" fillcolor="#8E7527" stroked="f">
                <v:path arrowok="t"/>
                <v:fill/>
              </v:shape>
              <v:shape style="position:absolute;left:10613;top:7027;width:135;height:191" coordorigin="10613,7027" coordsize="135,191" path="m10739,7060l10695,7060,10713,7062,10738,7066,10739,7060e" filled="t" fillcolor="#8E7527" stroked="f">
                <v:path arrowok="t"/>
                <v:fill/>
              </v:shape>
            </v:group>
            <v:group style="position:absolute;left:10802;top:7028;width:2;height:187" coordorigin="10802,7028" coordsize="2,187">
              <v:shape style="position:absolute;left:10802;top:7028;width:2;height:187" coordorigin="10802,7028" coordsize="0,187" path="m10802,7028l10802,7215e" filled="f" stroked="t" strokeweight="2.23pt" strokecolor="#8E7527">
                <v:path arrowok="t"/>
              </v:shape>
            </v:group>
            <v:group style="position:absolute;left:10852;top:7028;width:179;height:187" coordorigin="10852,7028" coordsize="179,187">
              <v:shape style="position:absolute;left:10852;top:7028;width:179;height:187" coordorigin="10852,7028" coordsize="179,187" path="m10965,7028l10917,7028,10852,7215,10899,7215,10910,7181,11019,7181,11007,7147,10918,7147,10941,7069,10980,7069,10965,7028e" filled="t" fillcolor="#8E7527" stroked="f">
                <v:path arrowok="t"/>
                <v:fill/>
              </v:shape>
              <v:shape style="position:absolute;left:10852;top:7028;width:179;height:187" coordorigin="10852,7028" coordsize="179,187" path="m11019,7181l10973,7181,10984,7215,11031,7215,11019,7181e" filled="t" fillcolor="#8E7527" stroked="f">
                <v:path arrowok="t"/>
                <v:fill/>
              </v:shape>
              <v:shape style="position:absolute;left:10852;top:7028;width:179;height:187" coordorigin="10852,7028" coordsize="179,187" path="m10980,7069l10941,7069,10965,7147,11007,7147,10980,7069e" filled="t" fillcolor="#8E7527" stroked="f">
                <v:path arrowok="t"/>
                <v:fill/>
              </v:shape>
            </v:group>
            <v:group style="position:absolute;left:11057;top:7028;width:128;height:187" coordorigin="11057,7028" coordsize="128,187">
              <v:shape style="position:absolute;left:11057;top:7028;width:128;height:187" coordorigin="11057,7028" coordsize="128,187" path="m11100,7028l11057,7028,11057,7215,11185,7215,11185,7180,11100,7180,11100,7028e" filled="t" fillcolor="#8E7527" stroked="f">
                <v:path arrowok="t"/>
                <v:fill/>
              </v:shape>
            </v:group>
            <v:group style="position:absolute;left:10102;top:7258;width:241;height:349" coordorigin="10102,7258" coordsize="241,349">
              <v:shape style="position:absolute;left:10102;top:7258;width:241;height:349" coordorigin="10102,7258" coordsize="241,349" path="m10338,7322l10232,7322,10254,7328,10262,7347,10262,7361,10253,7376,10232,7390,10177,7419,10155,7431,10109,7489,10106,7538,10106,7607,10343,7607,10343,7542,10184,7542,10186,7510,10194,7493,10212,7478,10225,7470,10282,7439,10302,7428,10318,7415,10330,7400,10338,7382,10341,7359,10340,7334,10338,7322e" filled="t" fillcolor="#8E7527" stroked="f">
                <v:path arrowok="t"/>
                <v:fill/>
              </v:shape>
              <v:shape style="position:absolute;left:10102;top:7258;width:241;height:349" coordorigin="10102,7258" coordsize="241,349" path="m10222,7258l10161,7263,10102,7274,10131,7333,10149,7330,10169,7327,10190,7324,10211,7322,10232,7322,10338,7322,10337,7312,10278,7263,10252,7259,10222,7258e" filled="t" fillcolor="#8E7527" stroked="f">
                <v:path arrowok="t"/>
                <v:fill/>
              </v:shape>
            </v:group>
            <v:group style="position:absolute;left:10398;top:7257;width:264;height:353" coordorigin="10398,7257" coordsize="264,353">
              <v:shape style="position:absolute;left:10398;top:7257;width:264;height:353" coordorigin="10398,7257" coordsize="264,353" path="m10533,7257l10454,7269,10403,7327,10398,7376,10398,7512,10418,7573,10470,7605,10526,7611,10556,7610,10623,7590,10653,7548,10536,7548,10504,7547,10486,7538,10478,7520,10476,7491,10477,7356,10483,7335,10497,7323,10523,7320,10653,7320,10651,7313,10589,7263,10563,7259,10533,7257e" filled="t" fillcolor="#8E7527" stroked="f">
                <v:path arrowok="t"/>
                <v:fill/>
              </v:shape>
              <v:shape style="position:absolute;left:10398;top:7257;width:264;height:353" coordorigin="10398,7257" coordsize="264,353" path="m10653,7320l10523,7320,10555,7322,10572,7330,10581,7348,10583,7377,10582,7513,10576,7534,10561,7545,10536,7548,10653,7548,10656,7541,10660,7518,10661,7492,10661,7357,10657,7333,10653,7320e" filled="t" fillcolor="#8E7527" stroked="f">
                <v:path arrowok="t"/>
                <v:fill/>
              </v:shape>
            </v:group>
            <v:group style="position:absolute;left:10698;top:7262;width:174;height:345" coordorigin="10698,7262" coordsize="174,345">
              <v:shape style="position:absolute;left:10698;top:7262;width:174;height:345" coordorigin="10698,7262" coordsize="174,345" path="m10873,7345l10795,7345,10795,7607,10873,7607,10873,7345e" filled="t" fillcolor="#8E7527" stroked="f">
                <v:path arrowok="t"/>
                <v:fill/>
              </v:shape>
              <v:shape style="position:absolute;left:10698;top:7262;width:174;height:345" coordorigin="10698,7262" coordsize="174,345" path="m10873,7262l10806,7262,10698,7337,10733,7386,10795,7345,10873,7345,10873,7262e" filled="t" fillcolor="#8E7527" stroked="f">
                <v:path arrowok="t"/>
                <v:fill/>
              </v:shape>
            </v:group>
            <v:group style="position:absolute;left:10936;top:7262;width:246;height:345" coordorigin="10936,7262" coordsize="246,345">
              <v:shape style="position:absolute;left:10936;top:7262;width:246;height:345" coordorigin="10936,7262" coordsize="246,345" path="m11182,7262l10936,7262,10936,7325,11096,7325,10967,7607,11053,7607,11182,7312,11182,7262e" filled="t" fillcolor="#8E7527" stroked="f">
                <v:path arrowok="t"/>
                <v:fill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24.897575pt;width:125.037929pt;height:13pt;mso-position-horizontal-relative:page;mso-position-vertical-relative:page;z-index:-49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SEINFORM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51.297577pt;width:157.555651pt;height:26.2pt;mso-position-horizontal-relative:page;mso-position-vertical-relative:page;z-index:-49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MARGO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Ausgewogenes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Tragwerk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90.897583pt;width:203.98098pt;height:52.6pt;mso-position-horizontal-relative:page;mso-position-vertical-relative:page;z-index:-49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97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olutio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ausge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eichneten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Marg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Deisg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ard,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ICONI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201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7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German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2017.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56.897583pt;width:271.911313pt;height:145.0pt;mso-position-horizontal-relative:page;mso-position-vertical-relative:page;z-index:-491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ersten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Blick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besticht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afi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Qualität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modernen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  <w:position w:val="-1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6" w:after="0" w:line="264" w:lineRule="exact"/>
                    <w:ind w:left="20" w:right="1225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Tisches.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Klarheit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geprägt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Linienführung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onstruktions-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elemente.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prämierten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Elemente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wurden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weiterentwic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minimalistisch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runden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quad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atischen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Tischplatte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ollholz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Linoleum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ollstän-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digt.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antenprofil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erfolgt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7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individuellem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  <w:position w:val="-1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unsch,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oder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abgeschrägt.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415.297577pt;width:308.217501pt;height:65.8pt;mso-position-horizontal-relative:page;mso-position-vertical-relative:page;z-index:-490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Erhältlic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Standardgröße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nac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ß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Linoleu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arbe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Holzarte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vitami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Prog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amm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Europäisch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Asteiche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Esche,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Buche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ernbuche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Amerikanische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Ahorn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Nussbaum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Kirschbaum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behandel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rei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pflanzliche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Öl.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4.299011pt;margin-top:317.700012pt;width:60.27pt;height:60.27pt;mso-position-horizontal-relative:page;mso-position-vertical-relative:page;z-index:-48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0.855988pt;margin-top:317.700012pt;width:60.27pt;height:60.27pt;mso-position-horizontal-relative:page;mso-position-vertical-relative:page;z-index:-48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3.563995pt;margin-top:343.078003pt;width:9.516pt;height:22.204pt;mso-position-horizontal-relative:page;mso-position-vertical-relative:page;z-index:-48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8.923004pt;margin-top:343.078003pt;width:9.515pt;height:9.516pt;mso-position-horizontal-relative:page;mso-position-vertical-relative:page;z-index:-486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left="40"/>
                    <w:jc w:val="left"/>
                    <w:rPr>
                      <w:sz w:val="19"/>
                      <w:szCs w:val="19"/>
                    </w:rPr>
                  </w:pPr>
                  <w:rPr/>
                  <w:r>
                    <w:rPr>
                      <w:sz w:val="19"/>
                      <w:szCs w:val="19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6.233002pt;margin-top:330.389008pt;width:9.517pt;height:34.893pt;mso-position-horizontal-relative:page;mso-position-vertical-relative:page;z-index:-48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8.923004pt;margin-top:330.389008pt;width:9.515pt;height:9.516pt;mso-position-horizontal-relative:page;mso-position-vertical-relative:page;z-index:-484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left="40"/>
                    <w:jc w:val="left"/>
                    <w:rPr>
                      <w:sz w:val="19"/>
                      <w:szCs w:val="19"/>
                    </w:rPr>
                  </w:pPr>
                  <w:rPr/>
                  <w:r>
                    <w:rPr>
                      <w:sz w:val="19"/>
                      <w:szCs w:val="19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90.835693pt;margin-top:35.604614pt;width:169.348pt;height:15.740383pt;mso-position-horizontal-relative:page;mso-position-vertical-relative:page;z-index:-483" coordorigin="7817,712" coordsize="3387,315">
            <v:shape style="position:absolute;left:7817;top:712;width:3387;height:315" coordorigin="7817,712" coordsize="3387,315" path="m7885,784l7817,784,7898,952,7998,952,8011,924,7947,924,7934,893,7930,883,7925,872,7920,862,7885,784e" filled="t" fillcolor="#F47920" stroked="f">
              <v:path arrowok="t"/>
              <v:fill/>
            </v:shape>
            <v:shape style="position:absolute;left:7817;top:712;width:3387;height:315" coordorigin="7817,712" coordsize="3387,315" path="m8075,784l8006,784,7973,862,7969,871,7965,881,7954,908,7948,924,8011,924,8075,784e" filled="t" fillcolor="#F47920" stroked="f">
              <v:path arrowok="t"/>
              <v:fill/>
            </v:shape>
            <v:shape style="position:absolute;left:7817;top:712;width:3387;height:315" coordorigin="7817,712" coordsize="3387,315" path="m8157,712l8093,712,8093,746,8157,746,8157,712e" filled="t" fillcolor="#F47920" stroked="f">
              <v:path arrowok="t"/>
              <v:fill/>
            </v:shape>
            <v:shape style="position:absolute;left:7817;top:712;width:3387;height:315" coordorigin="7817,712" coordsize="3387,315" path="m8157,784l8093,784,8093,952,8157,952,8157,784e" filled="t" fillcolor="#F47920" stroked="f">
              <v:path arrowok="t"/>
              <v:fill/>
            </v:shape>
            <v:shape style="position:absolute;left:7817;top:712;width:3387;height:315" coordorigin="7817,712" coordsize="3387,315" path="m8279,815l8215,815,8215,905,8218,923,8229,937,8246,946,8271,952,8308,952,8375,939,8390,922,8289,922,8279,915,8279,815e" filled="t" fillcolor="#F47920" stroked="f">
              <v:path arrowok="t"/>
              <v:fill/>
            </v:shape>
            <v:shape style="position:absolute;left:7817;top:712;width:3387;height:315" coordorigin="7817,712" coordsize="3387,315" path="m8394,887l8339,887,8339,894,8332,915,8311,922,8289,922,8390,922,8391,920,8393,910,8394,905,8394,887e" filled="t" fillcolor="#F47920" stroked="f">
              <v:path arrowok="t"/>
              <v:fill/>
            </v:shape>
            <v:shape style="position:absolute;left:7817;top:712;width:3387;height:315" coordorigin="7817,712" coordsize="3387,315" path="m8383,784l8180,784,8180,815,8383,815,8383,784e" filled="t" fillcolor="#F47920" stroked="f">
              <v:path arrowok="t"/>
              <v:fill/>
            </v:shape>
            <v:shape style="position:absolute;left:7817;top:712;width:3387;height:315" coordorigin="7817,712" coordsize="3387,315" path="m8279,746l8215,746,8215,784,8279,784,8279,746e" filled="t" fillcolor="#F47920" stroked="f">
              <v:path arrowok="t"/>
              <v:fill/>
            </v:shape>
            <v:shape style="position:absolute;left:7817;top:712;width:3387;height:315" coordorigin="7817,712" coordsize="3387,315" path="m8513,850l8452,856,8410,888,8412,910,8419,927,8432,939,8451,948,8476,952,8510,952,8573,942,8593,929,8654,929,8654,927,8538,927,8510,926,8492,924,8477,918,8473,911,8473,900,8479,887,8498,879,8654,879,8654,869,8588,869,8579,861,8563,855,8541,851,8513,850e" filled="t" fillcolor="#F47920" stroked="f">
              <v:path arrowok="t"/>
              <v:fill/>
            </v:shape>
            <v:shape style="position:absolute;left:7817;top:712;width:3387;height:315" coordorigin="7817,712" coordsize="3387,315" path="m8654,929l8593,929,8590,952,8654,952,8654,929e" filled="t" fillcolor="#F47920" stroked="f">
              <v:path arrowok="t"/>
              <v:fill/>
            </v:shape>
            <v:shape style="position:absolute;left:7817;top:712;width:3387;height:315" coordorigin="7817,712" coordsize="3387,315" path="m8654,879l8536,879,8563,882,8580,887,8588,894,8590,902,8584,915,8567,923,8538,927,8654,927,8654,879e" filled="t" fillcolor="#F47920" stroked="f">
              <v:path arrowok="t"/>
              <v:fill/>
            </v:shape>
            <v:shape style="position:absolute;left:7817;top:712;width:3387;height:315" coordorigin="7817,712" coordsize="3387,315" path="m8644,809l8534,809,8559,810,8576,814,8586,820,8590,829,8590,869,8654,869,8654,842,8651,819,8644,809e" filled="t" fillcolor="#F47920" stroked="f">
              <v:path arrowok="t"/>
              <v:fill/>
            </v:shape>
            <v:shape style="position:absolute;left:7817;top:712;width:3387;height:315" coordorigin="7817,712" coordsize="3387,315" path="m8545,782l8469,785,8419,823,8484,833,8491,819,8511,811,8534,809,8644,809,8640,803,8624,795,8607,789,8589,786,8568,783,8545,782e" filled="t" fillcolor="#F47920" stroked="f">
              <v:path arrowok="t"/>
              <v:fill/>
            </v:shape>
            <v:shape style="position:absolute;left:7817;top:712;width:3387;height:315" coordorigin="7817,712" coordsize="3387,315" path="m8771,784l8707,784,8707,952,8771,952,8771,855,8776,835,8789,822,8812,815,8983,815,8983,815,9104,815,9103,813,8934,813,8932,810,8769,810,8771,784e" filled="t" fillcolor="#F47920" stroked="f">
              <v:path arrowok="t"/>
              <v:fill/>
            </v:shape>
            <v:shape style="position:absolute;left:7817;top:712;width:3387;height:315" coordorigin="7817,712" coordsize="3387,315" path="m8983,815l8812,815,8843,815,8861,817,8874,825,8877,834,8877,952,8941,952,8941,854,8946,834,8960,821,8983,815e" filled="t" fillcolor="#F47920" stroked="f">
              <v:path arrowok="t"/>
              <v:fill/>
            </v:shape>
            <v:shape style="position:absolute;left:7817;top:712;width:3387;height:315" coordorigin="7817,712" coordsize="3387,315" path="m9104,815l8983,815,9016,817,9036,825,9045,838,9047,952,9111,952,9111,841,9108,821,9104,815e" filled="t" fillcolor="#F47920" stroked="f">
              <v:path arrowok="t"/>
              <v:fill/>
            </v:shape>
            <v:shape style="position:absolute;left:7817;top:712;width:3387;height:315" coordorigin="7817,712" coordsize="3387,315" path="m9035,783l8961,792,8937,811,8934,813,9103,813,9099,806,9084,794,9062,786,9035,783e" filled="t" fillcolor="#F47920" stroked="f">
              <v:path arrowok="t"/>
              <v:fill/>
            </v:shape>
            <v:shape style="position:absolute;left:7817;top:712;width:3387;height:315" coordorigin="7817,712" coordsize="3387,315" path="m8864,782l8793,793,8769,810,8932,810,8927,800,8913,791,8892,785,8864,782e" filled="t" fillcolor="#F47920" stroked="f">
              <v:path arrowok="t"/>
              <v:fill/>
            </v:shape>
            <v:shape style="position:absolute;left:7817;top:712;width:3387;height:315" coordorigin="7817,712" coordsize="3387,315" path="m9230,712l9166,712,9166,746,9230,746,9230,712e" filled="t" fillcolor="#F47920" stroked="f">
              <v:path arrowok="t"/>
              <v:fill/>
            </v:shape>
            <v:shape style="position:absolute;left:7817;top:712;width:3387;height:315" coordorigin="7817,712" coordsize="3387,315" path="m9230,784l9166,784,9166,952,9230,952,9230,784e" filled="t" fillcolor="#F47920" stroked="f">
              <v:path arrowok="t"/>
              <v:fill/>
            </v:shape>
            <v:shape style="position:absolute;left:7817;top:712;width:3387;height:315" coordorigin="7817,712" coordsize="3387,315" path="m9346,784l9282,784,9282,952,9346,952,9346,852,9351,835,9364,822,9387,816,9519,816,9517,812,9343,812,9346,784e" filled="t" fillcolor="#F47920" stroked="f">
              <v:path arrowok="t"/>
              <v:fill/>
            </v:shape>
            <v:shape style="position:absolute;left:7817;top:712;width:3387;height:315" coordorigin="7817,712" coordsize="3387,315" path="m9519,816l9387,816,9422,816,9444,820,9455,826,9460,844,9460,952,9524,952,9524,838,9521,819,9519,816e" filled="t" fillcolor="#F47920" stroked="f">
              <v:path arrowok="t"/>
              <v:fill/>
            </v:shape>
            <v:shape style="position:absolute;left:7817;top:712;width:3387;height:315" coordorigin="7817,712" coordsize="3387,315" path="m9446,783l9371,792,9347,809,9343,812,9517,812,9512,805,9496,794,9474,786,9446,783e" filled="t" fillcolor="#F47920" stroked="f">
              <v:path arrowok="t"/>
              <v:fill/>
            </v:shape>
            <v:shape style="position:absolute;left:7817;top:712;width:3387;height:315" coordorigin="7817,712" coordsize="3387,315" path="m9809,782l9740,790,9699,848,9700,878,9728,941,9788,954,9819,953,9843,950,9862,944,9875,936,9885,926,9887,925,9948,925,9948,921,9843,921,9811,921,9790,919,9778,914,9769,900,9764,880,9765,850,9769,832,9784,820,9803,815,9948,815,9948,808,9882,808,9872,797,9856,790,9835,784,9809,782e" filled="t" fillcolor="#F47920" stroked="f">
              <v:path arrowok="t"/>
              <v:fill/>
            </v:shape>
            <v:shape style="position:absolute;left:7817;top:712;width:3387;height:315" coordorigin="7817,712" coordsize="3387,315" path="m9948,925l9887,925,9885,952,9948,952,9948,925e" filled="t" fillcolor="#F47920" stroked="f">
              <v:path arrowok="t"/>
              <v:fill/>
            </v:shape>
            <v:shape style="position:absolute;left:7817;top:712;width:3387;height:315" coordorigin="7817,712" coordsize="3387,315" path="m9948,815l9803,815,9835,815,9855,817,9868,821,9871,824,9880,837,9883,861,9881,888,9877,906,9862,916,9843,921,9948,921,9948,815e" filled="t" fillcolor="#F47920" stroked="f">
              <v:path arrowok="t"/>
              <v:fill/>
            </v:shape>
            <v:shape style="position:absolute;left:7817;top:712;width:3387;height:315" coordorigin="7817,712" coordsize="3387,315" path="m9948,712l9883,712,9883,808,9882,808,9948,808,9948,712e" filled="t" fillcolor="#F47920" stroked="f">
              <v:path arrowok="t"/>
              <v:fill/>
            </v:shape>
            <v:shape style="position:absolute;left:7817;top:712;width:3387;height:315" coordorigin="7817,712" coordsize="3387,315" path="m10123,782l10049,787,9996,826,9991,846,9991,878,10021,939,10100,954,10137,953,10211,939,10231,924,10125,924,10096,923,10078,920,10060,905,10055,887,10055,879,10055,875,10237,875,10237,863,10236,851,10056,851,10056,834,10059,824,10067,819,10080,814,10103,812,10225,812,10219,803,10205,795,10189,789,10170,785,10148,783,10123,782e" filled="t" fillcolor="#F47920" stroked="f">
              <v:path arrowok="t"/>
              <v:fill/>
            </v:shape>
            <v:shape style="position:absolute;left:7817;top:712;width:3387;height:315" coordorigin="7817,712" coordsize="3387,315" path="m10237,898l10173,898,10173,909,10169,916,10162,919,10148,922,10125,924,10231,924,10233,921,10237,909,10237,905,10237,898e" filled="t" fillcolor="#F47920" stroked="f">
              <v:path arrowok="t"/>
              <v:fill/>
            </v:shape>
            <v:shape style="position:absolute;left:7817;top:712;width:3387;height:315" coordorigin="7817,712" coordsize="3387,315" path="m10225,812l10103,812,10133,813,10151,815,10169,822,10173,831,10173,846,10173,851,10236,851,10235,838,10229,818,10225,812e" filled="t" fillcolor="#F47920" stroked="f">
              <v:path arrowok="t"/>
              <v:fill/>
            </v:shape>
            <v:shape style="position:absolute;left:7817;top:712;width:3387;height:315" coordorigin="7817,712" coordsize="3387,315" path="m10334,899l10267,899,10267,903,10317,949,10383,954,10411,954,10471,947,10505,927,10398,927,10364,925,10343,921,10333,913,10333,903,10333,901,10334,899e" filled="t" fillcolor="#F47920" stroked="f">
              <v:path arrowok="t"/>
              <v:fill/>
            </v:shape>
            <v:shape style="position:absolute;left:7817;top:712;width:3387;height:315" coordorigin="7817,712" coordsize="3387,315" path="m10406,782l10329,785,10270,819,10272,844,10322,879,10388,883,10423,886,10442,892,10448,902,10443,915,10426,923,10398,927,10505,927,10512,913,10511,885,10503,869,10431,851,10376,849,10355,848,10344,846,10337,844,10334,839,10334,829,10341,817,10362,810,10395,810,10500,810,10499,808,10431,783,10406,782e" filled="t" fillcolor="#F47920" stroked="f">
              <v:path arrowok="t"/>
              <v:fill/>
            </v:shape>
            <v:shape style="position:absolute;left:7817;top:712;width:3387;height:315" coordorigin="7817,712" coordsize="3387,315" path="m10500,810l10395,810,10416,810,10427,811,10435,814,10439,819,10440,827,10441,830,10504,830,10500,810e" filled="t" fillcolor="#F47920" stroked="f">
              <v:path arrowok="t"/>
              <v:fill/>
            </v:shape>
            <v:shape style="position:absolute;left:7817;top:712;width:3387;height:315" coordorigin="7817,712" coordsize="3387,315" path="m10617,712l10553,712,10553,746,10617,746,10617,712e" filled="t" fillcolor="#F47920" stroked="f">
              <v:path arrowok="t"/>
              <v:fill/>
            </v:shape>
            <v:shape style="position:absolute;left:7817;top:712;width:3387;height:315" coordorigin="7817,712" coordsize="3387,315" path="m10617,784l10553,784,10553,952,10617,952,10617,784e" filled="t" fillcolor="#F47920" stroked="f">
              <v:path arrowok="t"/>
              <v:fill/>
            </v:shape>
            <v:shape style="position:absolute;left:7817;top:712;width:3387;height:315" coordorigin="7817,712" coordsize="3387,315" path="m10731,969l10669,969,10673,993,10734,1024,10780,1027,10808,1026,10868,1018,10899,995,10798,995,10767,994,10749,993,10735,987,10731,980,10731,969e" filled="t" fillcolor="#F47920" stroked="f">
              <v:path arrowok="t"/>
              <v:fill/>
            </v:shape>
            <v:shape style="position:absolute;left:7817;top:712;width:3387;height:315" coordorigin="7817,712" coordsize="3387,315" path="m10909,926l10845,926,10845,964,10840,980,10824,990,10798,995,10899,995,10906,983,10909,960,10909,926e" filled="t" fillcolor="#F47920" stroked="f">
              <v:path arrowok="t"/>
              <v:fill/>
            </v:shape>
            <v:shape style="position:absolute;left:7817;top:712;width:3387;height:315" coordorigin="7817,712" coordsize="3387,315" path="m10775,782l10704,789,10660,846,10661,877,10690,939,10750,953,10781,952,10805,949,10823,943,10836,935,10845,926,10909,926,10909,920,10803,920,10771,920,10750,918,10738,914,10729,900,10725,879,10726,849,10730,831,10745,820,10764,815,10909,815,10909,812,10847,812,10836,800,10820,791,10800,785,10775,782e" filled="t" fillcolor="#F47920" stroked="f">
              <v:path arrowok="t"/>
              <v:fill/>
            </v:shape>
            <v:shape style="position:absolute;left:7817;top:712;width:3387;height:315" coordorigin="7817,712" coordsize="3387,315" path="m10909,815l10764,815,10796,815,10817,817,10829,821,10833,824,10841,837,10844,860,10842,888,10837,905,10823,915,10803,920,10909,920,10909,815e" filled="t" fillcolor="#F47920" stroked="f">
              <v:path arrowok="t"/>
              <v:fill/>
            </v:shape>
            <v:shape style="position:absolute;left:7817;top:712;width:3387;height:315" coordorigin="7817,712" coordsize="3387,315" path="m10909,784l10845,784,10848,812,10909,812,10909,784e" filled="t" fillcolor="#F47920" stroked="f">
              <v:path arrowok="t"/>
              <v:fill/>
            </v:shape>
            <v:shape style="position:absolute;left:7817;top:712;width:3387;height:315" coordorigin="7817,712" coordsize="3387,315" path="m11025,784l10961,784,10961,952,11026,952,11026,852,11030,835,11044,822,11067,816,11198,816,11196,812,11023,812,11025,784e" filled="t" fillcolor="#F47920" stroked="f">
              <v:path arrowok="t"/>
              <v:fill/>
            </v:shape>
            <v:shape style="position:absolute;left:7817;top:712;width:3387;height:315" coordorigin="7817,712" coordsize="3387,315" path="m11198,816l11067,816,11102,816,11123,820,11135,826,11139,844,11139,952,11204,952,11204,838,11201,819,11198,816e" filled="t" fillcolor="#F47920" stroked="f">
              <v:path arrowok="t"/>
              <v:fill/>
            </v:shape>
            <v:shape style="position:absolute;left:7817;top:712;width:3387;height:315" coordorigin="7817,712" coordsize="3387,315" path="m11125,783l11051,792,11026,809,11023,812,11196,812,11191,805,11175,794,11154,786,11125,783e" filled="t" fillcolor="#F4792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04.033997pt;margin-top:90.709015pt;width:52.948pt;height:65.167pt;mso-position-horizontal-relative:page;mso-position-vertical-relative:page;z-index:-482" coordorigin="10081,1814" coordsize="1059,1303">
            <v:shape style="position:absolute;left:10642;top:2046;width:497;height:1052" type="#_x0000_t75">
              <v:imagedata r:id="rId56" o:title=""/>
            </v:shape>
            <v:shape style="position:absolute;left:10081;top:1814;width:481;height:1285" type="#_x0000_t75">
              <v:imagedata r:id="rId57" o:title=""/>
            </v:shape>
            <v:shape style="position:absolute;left:10519;top:2015;width:183;height:1102" type="#_x0000_t75">
              <v:imagedata r:id="rId58" o:title=""/>
            </v:shape>
            <w10:wrap type="none"/>
          </v:group>
        </w:pict>
      </w:r>
      <w:r>
        <w:rPr/>
        <w:pict>
          <v:group style="position:absolute;margin-left:503.441833pt;margin-top:163.405518pt;width:54.024852pt;height:50.8635pt;mso-position-horizontal-relative:page;mso-position-vertical-relative:page;z-index:-481" coordorigin="10069,3268" coordsize="1080,1017">
            <v:group style="position:absolute;left:10266;top:3797;width:44;height:81" coordorigin="10266,3797" coordsize="44,81">
              <v:shape style="position:absolute;left:10266;top:3797;width:44;height:81" coordorigin="10266,3797" coordsize="44,81" path="m10304,3797l10286,3801,10276,3823,10268,3842,10266,3856,10266,3869,10272,3877,10303,3877,10309,3869,10309,3843,10303,3834,10287,3834,10304,3797e" filled="t" fillcolor="#231F20" stroked="f">
                <v:path arrowok="t"/>
                <v:fill/>
              </v:shape>
            </v:group>
            <v:group style="position:absolute;left:10323;top:3851;width:127;height:181" coordorigin="10323,3851" coordsize="127,181">
              <v:shape style="position:absolute;left:10323;top:3851;width:127;height:181" coordorigin="10323,3851" coordsize="127,181" path="m10413,3885l10371,3885,10371,4005,10332,4006,10332,4031,10450,4031,10450,4006,10413,4005,10413,3885e" filled="t" fillcolor="#231F20" stroked="f">
                <v:path arrowok="t"/>
                <v:fill/>
              </v:shape>
              <v:shape style="position:absolute;left:10323;top:3851;width:127;height:181" coordorigin="10323,3851" coordsize="127,181" path="m10413,3851l10382,3851,10323,3885,10323,3913,10371,3885,10413,3885,10413,3851e" filled="t" fillcolor="#231F20" stroked="f">
                <v:path arrowok="t"/>
                <v:fill/>
              </v:shape>
            </v:group>
            <v:group style="position:absolute;left:10465;top:3851;width:143;height:184" coordorigin="10465,3851" coordsize="143,184">
              <v:shape style="position:absolute;left:10465;top:3851;width:143;height:184" coordorigin="10465,3851" coordsize="143,184" path="m10570,3851l10502,3893,10467,3958,10465,3990,10472,4010,10486,4024,10506,4032,10534,4035,10560,4032,10580,4025,10595,4012,10598,4005,10517,4005,10506,3989,10503,3963,10512,3944,10534,3936,10598,3936,10593,3927,10581,3920,10521,3920,10570,3851e" filled="t" fillcolor="#231F20" stroked="f">
                <v:path arrowok="t"/>
                <v:fill/>
              </v:shape>
              <v:shape style="position:absolute;left:10465;top:3851;width:143;height:184" coordorigin="10465,3851" coordsize="143,184" path="m10598,3936l10534,3936,10548,3938,10562,3953,10566,3976,10561,3992,10547,4003,10517,4005,10598,4005,10604,3993,10607,3968,10603,3945,10598,3936e" filled="t" fillcolor="#231F20" stroked="f">
                <v:path arrowok="t"/>
                <v:fill/>
              </v:shape>
              <v:shape style="position:absolute;left:10465;top:3851;width:143;height:184" coordorigin="10465,3851" coordsize="143,184" path="m10549,3913l10538,3913,10525,3917,10521,3920,10581,3920,10575,3916,10549,3913e" filled="t" fillcolor="#231F20" stroked="f">
                <v:path arrowok="t"/>
                <v:fill/>
              </v:shape>
            </v:group>
            <v:group style="position:absolute;left:10166;top:4078;width:107;height:143" coordorigin="10166,4078" coordsize="107,143">
              <v:shape style="position:absolute;left:10166;top:4078;width:107;height:143" coordorigin="10166,4078" coordsize="107,143" path="m10196,4182l10167,4182,10174,4216,10194,4220,10217,4221,10245,4219,10264,4210,10272,4198,10214,4198,10201,4196,10197,4195,10196,4182e" filled="t" fillcolor="#8E7527" stroked="f">
                <v:path arrowok="t"/>
                <v:fill/>
              </v:shape>
              <v:shape style="position:absolute;left:10166;top:4078;width:107;height:143" coordorigin="10166,4078" coordsize="107,143" path="m10234,4078l10201,4079,10182,4087,10170,4103,10166,4127,10172,4146,10188,4158,10214,4165,10240,4172,10247,4183,10247,4193,10238,4198,10272,4198,10275,4194,10278,4170,10273,4151,10258,4139,10231,4132,10203,4127,10196,4124,10196,4104,10204,4100,10269,4100,10267,4083,10255,4080,10234,4078e" filled="t" fillcolor="#8E7527" stroked="f">
                <v:path arrowok="t"/>
                <v:fill/>
              </v:shape>
              <v:shape style="position:absolute;left:10166;top:4078;width:107;height:143" coordorigin="10166,4078" coordsize="107,143" path="m10269,4100l10228,4100,10237,4101,10240,4102,10242,4115,10271,4115,10269,4100e" filled="t" fillcolor="#8E7527" stroked="f">
                <v:path arrowok="t"/>
                <v:fill/>
              </v:shape>
            </v:group>
            <v:group style="position:absolute;left:10288;top:4077;width:155;height:199" coordorigin="10288,4077" coordsize="155,199">
              <v:shape style="position:absolute;left:10288;top:4077;width:155;height:199" coordorigin="10288,4077" coordsize="155,199" path="m10365,4077l10342,4078,10324,4081,10309,4085,10309,4249,10288,4251,10288,4275,10370,4275,10370,4251,10348,4249,10348,4216,10407,4216,10422,4208,10431,4196,10364,4196,10353,4194,10349,4192,10348,4105,10352,4103,10362,4101,10433,4101,10432,4099,10417,4087,10395,4079,10365,4077e" filled="t" fillcolor="#8E7527" stroked="f">
                <v:path arrowok="t"/>
                <v:fill/>
              </v:shape>
              <v:shape style="position:absolute;left:10288;top:4077;width:155;height:199" coordorigin="10288,4077" coordsize="155,199" path="m10407,4216l10348,4216,10356,4219,10368,4221,10381,4221,10384,4221,10405,4218,10407,4216e" filled="t" fillcolor="#8E7527" stroked="f">
                <v:path arrowok="t"/>
                <v:fill/>
              </v:shape>
              <v:shape style="position:absolute;left:10288;top:4077;width:155;height:199" coordorigin="10288,4077" coordsize="155,199" path="m10433,4101l10374,4101,10386,4104,10397,4115,10401,4137,10402,4168,10394,4188,10374,4196,10431,4196,10434,4192,10441,4169,10443,4140,10440,4117,10433,4101e" filled="t" fillcolor="#8E7527" stroked="f">
                <v:path arrowok="t"/>
                <v:fill/>
              </v:shape>
            </v:group>
            <v:group style="position:absolute;left:10466;top:4077;width:127;height:143" coordorigin="10466,4077" coordsize="127,143">
              <v:shape style="position:absolute;left:10466;top:4077;width:127;height:143" coordorigin="10466,4077" coordsize="127,143" path="m10519,4077l10468,4133,10466,4164,10470,4184,10479,4200,10494,4212,10518,4218,10551,4220,10571,4217,10583,4214,10582,4195,10551,4195,10521,4193,10507,4179,10504,4157,10592,4157,10592,4156,10593,4149,10593,4144,10592,4136,10556,4136,10504,4126,10512,4107,10537,4100,10581,4100,10569,4088,10548,4079,10519,4077e" filled="t" fillcolor="#8E7527" stroked="f">
                <v:path arrowok="t"/>
                <v:fill/>
              </v:shape>
              <v:shape style="position:absolute;left:10466;top:4077;width:127;height:143" coordorigin="10466,4077" coordsize="127,143" path="m10581,4192l10571,4194,10551,4195,10582,4195,10581,4192e" filled="t" fillcolor="#8E7527" stroked="f">
                <v:path arrowok="t"/>
                <v:fill/>
              </v:shape>
              <v:shape style="position:absolute;left:10466;top:4077;width:127;height:143" coordorigin="10466,4077" coordsize="127,143" path="m10581,4100l10537,4100,10553,4113,10556,4136,10592,4136,10590,4120,10583,4101,10581,4100e" filled="t" fillcolor="#8E7527" stroked="f">
                <v:path arrowok="t"/>
                <v:fill/>
              </v:shape>
            </v:group>
            <v:group style="position:absolute;left:10614;top:4077;width:114;height:144" coordorigin="10614,4077" coordsize="114,144">
              <v:shape style="position:absolute;left:10614;top:4077;width:114;height:144" coordorigin="10614,4077" coordsize="114,144" path="m10675,4077l10616,4128,10614,4157,10617,4180,10625,4198,10639,4211,10661,4218,10691,4221,10713,4218,10729,4214,10721,4193,10703,4193,10675,4192,10662,4181,10657,4160,10656,4129,10663,4109,10681,4100,10725,4100,10722,4081,10703,4078,10675,4077e" filled="t" fillcolor="#8E7527" stroked="f">
                <v:path arrowok="t"/>
                <v:fill/>
              </v:shape>
              <v:shape style="position:absolute;left:10614;top:4077;width:114;height:144" coordorigin="10614,4077" coordsize="114,144" path="m10721,4192l10703,4193,10721,4193,10721,4192e" filled="t" fillcolor="#8E7527" stroked="f">
                <v:path arrowok="t"/>
                <v:fill/>
              </v:shape>
              <v:shape style="position:absolute;left:10614;top:4077;width:114;height:144" coordorigin="10614,4077" coordsize="114,144" path="m10725,4100l10688,4100,10694,4101,10697,4102,10699,4121,10729,4121,10725,4100e" filled="t" fillcolor="#8E7527" stroked="f">
                <v:path arrowok="t"/>
                <v:fill/>
              </v:shape>
            </v:group>
            <v:group style="position:absolute;left:10748;top:4021;width:63;height:197" coordorigin="10748,4021" coordsize="63,197">
              <v:shape style="position:absolute;left:10748;top:4021;width:63;height:197" coordorigin="10748,4021" coordsize="63,197" path="m10805,4021l10772,4021,10765,4028,10765,4053,10771,4061,10805,4061,10811,4053,10811,4028,10805,4021e" filled="t" fillcolor="#8E7527" stroked="f">
                <v:path arrowok="t"/>
                <v:fill/>
              </v:shape>
              <v:shape style="position:absolute;left:10748;top:4021;width:63;height:197" coordorigin="10748,4021" coordsize="63,197" path="m10808,4080l10748,4080,10748,4104,10768,4106,10768,4192,10748,4193,10748,4218,10828,4218,10828,4193,10808,4192,10808,4080e" filled="t" fillcolor="#8E7527" stroked="f">
                <v:path arrowok="t"/>
                <v:fill/>
              </v:shape>
            </v:group>
            <v:group style="position:absolute;left:10847;top:4077;width:127;height:144" coordorigin="10847,4077" coordsize="127,144">
              <v:shape style="position:absolute;left:10847;top:4077;width:127;height:144" coordorigin="10847,4077" coordsize="127,144" path="m10968,4099l10928,4099,10934,4109,10934,4135,10860,4149,10847,4180,10850,4198,10861,4211,10882,4219,10915,4221,10937,4219,10957,4216,10973,4212,10973,4198,10890,4198,10885,4189,10885,4176,10893,4162,10922,4156,10973,4156,10972,4109,10968,4099e" filled="t" fillcolor="#8E7527" stroked="f">
                <v:path arrowok="t"/>
                <v:fill/>
              </v:shape>
              <v:shape style="position:absolute;left:10847;top:4077;width:127;height:144" coordorigin="10847,4077" coordsize="127,144" path="m10973,4156l10934,4156,10934,4195,10928,4197,10918,4198,10973,4198,10973,4156e" filled="t" fillcolor="#8E7527" stroked="f">
                <v:path arrowok="t"/>
                <v:fill/>
              </v:shape>
              <v:shape style="position:absolute;left:10847;top:4077;width:127;height:144" coordorigin="10847,4077" coordsize="127,144" path="m10893,4077l10872,4081,10860,4084,10859,4118,10889,4118,10890,4102,10893,4101,10903,4099,10968,4099,10966,4094,10953,4084,10929,4079,10893,4077e" filled="t" fillcolor="#8E7527" stroked="f">
                <v:path arrowok="t"/>
                <v:fill/>
              </v:shape>
            </v:group>
            <v:group style="position:absolute;left:10996;top:4022;width:80;height:196" coordorigin="10996,4022" coordsize="80,196">
              <v:shape style="position:absolute;left:10996;top:4022;width:80;height:196" coordorigin="10996,4022" coordsize="80,196" path="m11056,4022l10996,4022,10996,4047,11016,4048,11016,4192,10996,4193,10996,4218,11076,4218,11076,4193,11056,4192,11056,4022e" filled="t" fillcolor="#8E7527" stroked="f">
                <v:path arrowok="t"/>
                <v:fill/>
              </v:shape>
            </v:group>
            <v:group style="position:absolute;left:10079;top:3667;width:127;height:144" coordorigin="10079,3667" coordsize="127,144">
              <v:shape style="position:absolute;left:10079;top:3667;width:127;height:144" coordorigin="10079,3667" coordsize="127,144" path="m10201,3689l10160,3689,10166,3699,10166,3725,10093,3739,10079,3769,10082,3788,10093,3801,10114,3808,10147,3811,10170,3809,10189,3806,10205,3802,10205,3788,10122,3788,10117,3779,10118,3766,10125,3752,10154,3746,10205,3746,10205,3699,10201,3689e" filled="t" fillcolor="#231F20" stroked="f">
                <v:path arrowok="t"/>
                <v:fill/>
              </v:shape>
              <v:shape style="position:absolute;left:10079;top:3667;width:127;height:144" coordorigin="10079,3667" coordsize="127,144" path="m10205,3746l10166,3746,10166,3785,10160,3786,10150,3788,10205,3788,10205,3746e" filled="t" fillcolor="#231F20" stroked="f">
                <v:path arrowok="t"/>
                <v:fill/>
              </v:shape>
              <v:shape style="position:absolute;left:10079;top:3667;width:127;height:144" coordorigin="10079,3667" coordsize="127,144" path="m10125,3667l10104,3670,10092,3673,10092,3708,10121,3708,10123,3691,10126,3691,10135,3689,10201,3689,10199,3684,10185,3674,10161,3668,10125,3667e" filled="t" fillcolor="#231F20" stroked="f">
                <v:path arrowok="t"/>
                <v:fill/>
              </v:shape>
            </v:group>
            <v:group style="position:absolute;left:10220;top:3669;width:250;height:138" coordorigin="10220,3669" coordsize="250,138">
              <v:shape style="position:absolute;left:10220;top:3669;width:250;height:138" coordorigin="10220,3669" coordsize="250,138" path="m10298,3669l10220,3669,10220,3694,10239,3696,10272,3808,10315,3808,10326,3773,10301,3773,10280,3696,10298,3694,10298,3669e" filled="t" fillcolor="#231F20" stroked="f">
                <v:path arrowok="t"/>
                <v:fill/>
              </v:shape>
              <v:shape style="position:absolute;left:10220;top:3669;width:250;height:138" coordorigin="10220,3669" coordsize="250,138" path="m10384,3708l10345,3708,10375,3808,10419,3808,10429,3773,10403,3773,10384,3708e" filled="t" fillcolor="#231F20" stroked="f">
                <v:path arrowok="t"/>
                <v:fill/>
              </v:shape>
              <v:shape style="position:absolute;left:10220;top:3669;width:250;height:138" coordorigin="10220,3669" coordsize="250,138" path="m10372,3669l10333,3669,10301,3773,10326,3773,10345,3708,10384,3708,10372,3669e" filled="t" fillcolor="#231F20" stroked="f">
                <v:path arrowok="t"/>
                <v:fill/>
              </v:shape>
              <v:shape style="position:absolute;left:10220;top:3669;width:250;height:138" coordorigin="10220,3669" coordsize="250,138" path="m10470,3669l10408,3669,10408,3694,10426,3696,10403,3773,10429,3773,10451,3696,10470,3694,10470,3669e" filled="t" fillcolor="#231F20" stroked="f">
                <v:path arrowok="t"/>
                <v:fill/>
              </v:shape>
            </v:group>
            <v:group style="position:absolute;left:10489;top:3278;width:248;height:142" coordorigin="10489,3278" coordsize="248,142">
              <v:shape style="position:absolute;left:10489;top:3278;width:248;height:142" coordorigin="10489,3278" coordsize="248,142" path="m10568,3278l10545,3280,10525,3283,10509,3287,10509,3394,10489,3395,10489,3420,10568,3420,10568,3395,10549,3394,10549,3307,10554,3305,10562,3304,10711,3304,10710,3300,10697,3287,10695,3286,10608,3286,10592,3280,10568,3278e" filled="t" fillcolor="#231F20" stroked="f">
                <v:path arrowok="t"/>
                <v:fill/>
              </v:shape>
              <v:shape style="position:absolute;left:10489;top:3278;width:248;height:142" coordorigin="10489,3278" coordsize="248,142" path="m10643,3304l10562,3304,10580,3305,10591,3318,10594,3348,10594,3420,10652,3420,10652,3395,10633,3394,10633,3348,10632,3323,10628,3309,10631,3307,10643,3304e" filled="t" fillcolor="#231F20" stroked="f">
                <v:path arrowok="t"/>
                <v:fill/>
              </v:shape>
              <v:shape style="position:absolute;left:10489;top:3278;width:248;height:142" coordorigin="10489,3278" coordsize="248,142" path="m10711,3304l10643,3304,10663,3305,10674,3318,10677,3348,10677,3420,10737,3420,10737,3395,10717,3394,10717,3348,10715,3320,10711,3304e" filled="t" fillcolor="#231F20" stroked="f">
                <v:path arrowok="t"/>
                <v:fill/>
              </v:shape>
              <v:shape style="position:absolute;left:10489;top:3278;width:248;height:142" coordorigin="10489,3278" coordsize="248,142" path="m10646,3279l10623,3282,10608,3286,10695,3286,10677,3280,10646,3279e" filled="t" fillcolor="#231F20" stroked="f">
                <v:path arrowok="t"/>
                <v:fill/>
              </v:shape>
            </v:group>
            <v:group style="position:absolute;left:10752;top:3279;width:127;height:144" coordorigin="10752,3279" coordsize="127,144">
              <v:shape style="position:absolute;left:10752;top:3279;width:127;height:144" coordorigin="10752,3279" coordsize="127,144" path="m10874,3301l10834,3301,10840,3311,10840,3337,10766,3351,10752,3381,10756,3400,10767,3413,10788,3420,10821,3423,10843,3421,10863,3418,10879,3414,10879,3400,10796,3400,10791,3391,10791,3378,10799,3364,10828,3358,10879,3358,10878,3311,10874,3301e" filled="t" fillcolor="#231F20" stroked="f">
                <v:path arrowok="t"/>
                <v:fill/>
              </v:shape>
              <v:shape style="position:absolute;left:10752;top:3279;width:127;height:144" coordorigin="10752,3279" coordsize="127,144" path="m10879,3358l10840,3358,10840,3397,10834,3398,10824,3400,10879,3400,10879,3358e" filled="t" fillcolor="#231F20" stroked="f">
                <v:path arrowok="t"/>
                <v:fill/>
              </v:shape>
              <v:shape style="position:absolute;left:10752;top:3279;width:127;height:144" coordorigin="10752,3279" coordsize="127,144" path="m10799,3279l10778,3282,10766,3285,10765,3320,10795,3320,10796,3304,10799,3303,10809,3301,10874,3301,10872,3296,10858,3286,10835,3281,10799,3279e" filled="t" fillcolor="#231F20" stroked="f">
                <v:path arrowok="t"/>
                <v:fill/>
              </v:shape>
            </v:group>
            <v:group style="position:absolute;left:10553;top:3473;width:102;height:141" coordorigin="10553,3473" coordsize="102,141">
              <v:shape style="position:absolute;left:10553;top:3473;width:102;height:141" coordorigin="10553,3473" coordsize="102,141" path="m10641,3473l10610,3473,10588,3477,10573,3481,10573,3588,10553,3589,10553,3614,10635,3614,10635,3589,10613,3588,10613,3502,10617,3500,10626,3498,10655,3498,10654,3473,10641,3473e" filled="t" fillcolor="#231F20" stroked="f">
                <v:path arrowok="t"/>
                <v:fill/>
              </v:shape>
              <v:shape style="position:absolute;left:10553;top:3473;width:102;height:141" coordorigin="10553,3473" coordsize="102,141" path="m10655,3498l10643,3498,10652,3499,10655,3499,10655,3498e" filled="t" fillcolor="#231F20" stroked="f">
                <v:path arrowok="t"/>
                <v:fill/>
              </v:shape>
            </v:group>
            <v:group style="position:absolute;left:10673;top:3473;width:127;height:144" coordorigin="10673,3473" coordsize="127,144">
              <v:shape style="position:absolute;left:10673;top:3473;width:127;height:144" coordorigin="10673,3473" coordsize="127,144" path="m10795,3495l10755,3495,10760,3505,10760,3531,10687,3545,10673,3575,10676,3594,10687,3607,10708,3614,10741,3617,10764,3615,10784,3612,10800,3608,10800,3594,10717,3594,10712,3585,10712,3572,10719,3558,10748,3552,10799,3552,10799,3505,10795,3495e" filled="t" fillcolor="#231F20" stroked="f">
                <v:path arrowok="t"/>
                <v:fill/>
              </v:shape>
              <v:shape style="position:absolute;left:10673;top:3473;width:127;height:144" coordorigin="10673,3473" coordsize="127,144" path="m10799,3552l10760,3552,10760,3591,10754,3592,10744,3594,10800,3594,10799,3552e" filled="t" fillcolor="#231F20" stroked="f">
                <v:path arrowok="t"/>
                <v:fill/>
              </v:shape>
              <v:shape style="position:absolute;left:10673;top:3473;width:127;height:144" coordorigin="10673,3473" coordsize="127,144" path="m10719,3473l10698,3476,10686,3479,10686,3514,10715,3514,10717,3497,10720,3497,10729,3495,10795,3495,10793,3490,10779,3480,10755,3475,10719,3473e" filled="t" fillcolor="#231F20" stroked="f">
                <v:path arrowok="t"/>
                <v:fill/>
              </v:shape>
            </v:group>
            <v:group style="position:absolute;left:10478;top:3667;width:127;height:144" coordorigin="10478,3667" coordsize="127,144">
              <v:shape style="position:absolute;left:10478;top:3667;width:127;height:144" coordorigin="10478,3667" coordsize="127,144" path="m10600,3689l10560,3689,10565,3699,10565,3725,10492,3739,10478,3769,10481,3788,10492,3801,10513,3808,10546,3811,10569,3809,10589,3806,10605,3802,10605,3788,10522,3788,10517,3779,10517,3766,10524,3752,10553,3746,10604,3746,10604,3699,10600,3689e" filled="t" fillcolor="#231F20" stroked="f">
                <v:path arrowok="t"/>
                <v:fill/>
              </v:shape>
              <v:shape style="position:absolute;left:10478;top:3667;width:127;height:144" coordorigin="10478,3667" coordsize="127,144" path="m10604,3746l10565,3746,10565,3785,10559,3786,10549,3788,10605,3788,10604,3746e" filled="t" fillcolor="#231F20" stroked="f">
                <v:path arrowok="t"/>
                <v:fill/>
              </v:shape>
              <v:shape style="position:absolute;left:10478;top:3667;width:127;height:144" coordorigin="10478,3667" coordsize="127,144" path="m10524,3667l10503,3670,10491,3673,10491,3708,10520,3708,10522,3691,10525,3691,10534,3689,10600,3689,10598,3684,10584,3674,10560,3668,10524,3667e" filled="t" fillcolor="#231F20" stroked="f">
                <v:path arrowok="t"/>
                <v:fill/>
              </v:shape>
            </v:group>
            <v:group style="position:absolute;left:10627;top:3667;width:102;height:141" coordorigin="10627,3667" coordsize="102,141">
              <v:shape style="position:absolute;left:10627;top:3667;width:102;height:141" coordorigin="10627,3667" coordsize="102,141" path="m10714,3667l10683,3667,10662,3671,10647,3675,10647,3782,10627,3783,10627,3808,10708,3808,10708,3783,10687,3782,10687,3696,10690,3694,10700,3692,10728,3692,10728,3667,10714,3667e" filled="t" fillcolor="#231F20" stroked="f">
                <v:path arrowok="t"/>
                <v:fill/>
              </v:shape>
              <v:shape style="position:absolute;left:10627;top:3667;width:102;height:141" coordorigin="10627,3667" coordsize="102,141" path="m10728,3692l10717,3692,10725,3693,10728,3693,10728,3692e" filled="t" fillcolor="#231F20" stroked="f">
                <v:path arrowok="t"/>
                <v:fill/>
              </v:shape>
            </v:group>
            <v:group style="position:absolute;left:10081;top:3279;width:134;height:200" coordorigin="10081,3279" coordsize="134,200">
              <v:shape style="position:absolute;left:10081;top:3279;width:134;height:200" coordorigin="10081,3279" coordsize="134,200" path="m10094,3451l10092,3474,10101,3476,10117,3478,10140,3479,10172,3479,10193,3472,10208,3458,10209,3456,10133,3456,10110,3453,10094,3451e" filled="t" fillcolor="#231F20" stroked="f">
                <v:path arrowok="t"/>
                <v:fill/>
              </v:shape>
              <v:shape style="position:absolute;left:10081;top:3279;width:134;height:200" coordorigin="10081,3279" coordsize="134,200" path="m10214,3414l10175,3414,10173,3440,10160,3452,10133,3456,10209,3456,10214,3435,10214,3414e" filled="t" fillcolor="#231F20" stroked="f">
                <v:path arrowok="t"/>
                <v:fill/>
              </v:shape>
              <v:shape style="position:absolute;left:10081;top:3279;width:134;height:200" coordorigin="10081,3279" coordsize="134,200" path="m10162,3279l10098,3296,10081,3367,10086,3390,10097,3407,10114,3416,10140,3420,10154,3420,10169,3417,10175,3414,10214,3414,10214,3395,10159,3395,10139,3393,10127,3383,10122,3362,10121,3332,10129,3312,10149,3303,10213,3303,10213,3286,10201,3283,10184,3281,10162,3279e" filled="t" fillcolor="#231F20" stroked="f">
                <v:path arrowok="t"/>
                <v:fill/>
              </v:shape>
              <v:shape style="position:absolute;left:10081;top:3279;width:134;height:200" coordorigin="10081,3279" coordsize="134,200" path="m10213,3303l10159,3303,10169,3305,10175,3306,10175,3391,10170,3393,10159,3395,10214,3395,10213,3303e" filled="t" fillcolor="#231F20" stroked="f">
                <v:path arrowok="t"/>
                <v:fill/>
              </v:shape>
            </v:group>
            <v:group style="position:absolute;left:10243;top:3279;width:127;height:143" coordorigin="10243,3279" coordsize="127,143">
              <v:shape style="position:absolute;left:10243;top:3279;width:127;height:143" coordorigin="10243,3279" coordsize="127,143" path="m10296,3279l10245,3335,10243,3366,10247,3386,10256,3402,10272,3413,10295,3420,10328,3422,10348,3419,10361,3416,10359,3397,10329,3397,10298,3395,10284,3381,10281,3359,10369,3359,10370,3358,10370,3350,10370,3346,10369,3337,10333,3337,10282,3327,10289,3309,10314,3302,10358,3302,10346,3290,10325,3281,10296,3279e" filled="t" fillcolor="#231F20" stroked="f">
                <v:path arrowok="t"/>
                <v:fill/>
              </v:shape>
              <v:shape style="position:absolute;left:10243;top:3279;width:127;height:143" coordorigin="10243,3279" coordsize="127,143" path="m10359,3394l10349,3395,10329,3397,10359,3397,10359,3394e" filled="t" fillcolor="#231F20" stroked="f">
                <v:path arrowok="t"/>
                <v:fill/>
              </v:shape>
              <v:shape style="position:absolute;left:10243;top:3279;width:127;height:143" coordorigin="10243,3279" coordsize="127,143" path="m10358,3302l10314,3302,10330,3315,10333,3337,10369,3337,10367,3322,10360,3303,10358,3302e" filled="t" fillcolor="#231F20" stroked="f">
                <v:path arrowok="t"/>
                <v:fill/>
              </v:shape>
            </v:group>
            <v:group style="position:absolute;left:10400;top:3278;width:134;height:339" coordorigin="10400,3278" coordsize="134,339">
              <v:shape style="position:absolute;left:10400;top:3278;width:134;height:339" coordorigin="10400,3278" coordsize="134,339" path="m10469,3278l10456,3278,10432,3280,10412,3284,10400,3608,10415,3612,10435,3616,10458,3617,10486,3614,10507,3606,10522,3593,10522,3592,10454,3592,10443,3590,10439,3588,10439,3501,10443,3499,10453,3497,10523,3497,10513,3484,10500,3477,10439,3477,10439,3308,10442,3306,10452,3304,10481,3304,10482,3280,10479,3279,10469,3278e" filled="t" fillcolor="#231F20" stroked="f">
                <v:path arrowok="t"/>
                <v:fill/>
              </v:shape>
              <v:shape style="position:absolute;left:10400;top:3278;width:134;height:339" coordorigin="10400,3278" coordsize="134,339" path="m10523,3497l10465,3497,10485,3505,10492,3526,10492,3556,10488,3578,10476,3590,10465,3592,10522,3592,10530,3575,10534,3551,10531,3521,10525,3499,10523,3497e" filled="t" fillcolor="#231F20" stroked="f">
                <v:path arrowok="t"/>
                <v:fill/>
              </v:shape>
              <v:shape style="position:absolute;left:10400;top:3278;width:134;height:339" coordorigin="10400,3278" coordsize="134,339" path="m10474,3472l10459,3472,10446,3475,10439,3477,10500,3477,10495,3475,10474,3472e" filled="t" fillcolor="#231F20" stroked="f">
                <v:path arrowok="t"/>
                <v:fill/>
              </v:shape>
              <v:shape style="position:absolute;left:10400;top:3278;width:134;height:339" coordorigin="10400,3278" coordsize="134,339" path="m10481,3304l10469,3304,10478,3305,10481,3305,10481,3304e" filled="t" fillcolor="#231F20" stroked="f">
                <v:path arrowok="t"/>
                <v:fill/>
              </v:shape>
            </v:group>
            <v:group style="position:absolute;left:10746;top:3473;width:241;height:336" coordorigin="10746,3473" coordsize="241,336">
              <v:shape style="position:absolute;left:10746;top:3473;width:241;height:336" coordorigin="10746,3473" coordsize="241,336" path="m10819,3666l10807,3666,10784,3669,10766,3679,10753,3695,10746,3717,10747,3749,10773,3803,10821,3810,10845,3809,10862,3806,10875,3803,10875,3786,10813,3786,10794,3778,10786,3758,10786,3727,10791,3705,10802,3693,10824,3691,10876,3691,10876,3671,10840,3671,10832,3668,10819,3666e" filled="t" fillcolor="#231F20" stroked="f">
                <v:path arrowok="t"/>
                <v:fill/>
              </v:shape>
              <v:shape style="position:absolute;left:10746;top:3473;width:241;height:336" coordorigin="10746,3473" coordsize="241,336" path="m10876,3691l10824,3691,10835,3693,10839,3695,10840,3782,10835,3784,10824,3786,10875,3786,10876,3691e" filled="t" fillcolor="#231F20" stroked="f">
                <v:path arrowok="t"/>
                <v:fill/>
              </v:shape>
              <v:shape style="position:absolute;left:10746;top:3473;width:241;height:336" coordorigin="10746,3473" coordsize="241,336" path="m10897,3473l10874,3475,10856,3477,10843,3480,10840,3671,10876,3671,10879,3501,10884,3500,10894,3498,10961,3498,10959,3493,10947,3480,10926,3473,10897,3473e" filled="t" fillcolor="#231F20" stroked="f">
                <v:path arrowok="t"/>
                <v:fill/>
              </v:shape>
              <v:shape style="position:absolute;left:10746;top:3473;width:241;height:336" coordorigin="10746,3473" coordsize="241,336" path="m10961,3498l10902,3498,10919,3503,10926,3522,10927,3614,10987,3614,10987,3589,10967,3588,10967,3543,10965,3513,10961,3498e" filled="t" fillcolor="#231F20" stroked="f">
                <v:path arrowok="t"/>
                <v:fill/>
              </v:shape>
            </v:group>
            <v:group style="position:absolute;left:10900;top:3279;width:167;height:140" coordorigin="10900,3279" coordsize="167,140">
              <v:shape style="position:absolute;left:10900;top:3279;width:167;height:140" coordorigin="10900,3279" coordsize="167,140" path="m10978,3279l10955,3281,10937,3283,10924,3286,10920,3394,10900,3395,10900,3420,10980,3420,10980,3395,10960,3394,10960,3307,10966,3306,10975,3304,11042,3304,11040,3299,11028,3286,11007,3279,10978,3279e" filled="t" fillcolor="#231F20" stroked="f">
                <v:path arrowok="t"/>
                <v:fill/>
              </v:shape>
              <v:shape style="position:absolute;left:10900;top:3279;width:167;height:140" coordorigin="10900,3279" coordsize="167,140" path="m11042,3304l10983,3304,11000,3309,11007,3328,11008,3420,11067,3420,11067,3395,11048,3394,11048,3349,11046,3319,11042,3304e" filled="t" fillcolor="#231F20" stroked="f">
                <v:path arrowok="t"/>
                <v:fill/>
              </v:shape>
            </v:group>
            <v:group style="position:absolute;left:11006;top:3418;width:133;height:198" coordorigin="11006,3418" coordsize="133,198">
              <v:shape style="position:absolute;left:11006;top:3418;width:133;height:198" coordorigin="11006,3418" coordsize="133,198" path="m11079,3472l11067,3472,11044,3475,11026,3485,11014,3501,11006,3523,11007,3555,11033,3609,11082,3616,11105,3615,11123,3612,11135,3609,11136,3592,11074,3592,11054,3584,11046,3564,11047,3533,11051,3511,11062,3499,11085,3497,11138,3497,11138,3477,11100,3477,11092,3475,11079,3472e" filled="t" fillcolor="#231F20" stroked="f">
                <v:path arrowok="t"/>
                <v:fill/>
              </v:shape>
              <v:shape style="position:absolute;left:11006;top:3418;width:133;height:198" coordorigin="11006,3418" coordsize="133,198" path="m11138,3497l11085,3497,11095,3499,11100,3501,11100,3588,11096,3590,11084,3592,11136,3592,11138,3497e" filled="t" fillcolor="#231F20" stroked="f">
                <v:path arrowok="t"/>
                <v:fill/>
              </v:shape>
              <v:shape style="position:absolute;left:11006;top:3418;width:133;height:198" coordorigin="11006,3418" coordsize="133,198" path="m11139,3418l11081,3418,11081,3443,11100,3444,11100,3477,11138,3477,11139,3418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6pt;margin-top:307.162018pt;width:161.318pt;height:143.766pt;mso-position-horizontal-relative:page;mso-position-vertical-relative:page;z-index:-480" type="#_x0000_t75">
            <v:imagedata r:id="rId59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20.481377pt;width:292.90129pt;height:13pt;mso-position-horizontal-relative:page;mso-position-vertical-relative:page;z-index:-47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Preisträger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GERMAN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BRAND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AWARD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SPECIAL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46.88147pt;width:332.379303pt;height:65.8pt;mso-position-horizontal-relative:page;mso-position-vertical-relative:page;z-index:-478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LEBEN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3701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MINIMALISMUS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GESUNDHEIT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8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7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minimalistisches,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naturfreundliches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26.081375pt;width:504.057985pt;height:26.2pt;mso-position-horizontal-relative:page;mso-position-vertical-relative:page;z-index:-47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Germa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ergib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fü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ormgebun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vitami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  <w:position w:val="-1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eichnun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fü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agend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Mar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enführung.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74.823578pt;width:238.202583pt;height:13pt;mso-position-horizontal-relative:page;mso-position-vertical-relative:page;z-index:-47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Digitales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Netzwerk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987396pt;margin-top:314.423584pt;width:354.631572pt;height:105.4pt;mso-position-horizontal-relative:page;mso-position-vertical-relative:page;z-index:-47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Umgestaltung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Unternehmensbereiche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digitale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142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esse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jedes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Unternehmen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wichtiges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welches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otential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bietet.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bieten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Lösung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zur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ealisierung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individuellem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Content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Management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ation,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tionalität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erformance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notwendiger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Dateninteg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ation.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aucher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ommt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Freiheit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jeder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übe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ihm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gewünschte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Information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ommen.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Produkte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Informationen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sind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nur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Klick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entfernt.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503.806091pt;width:126.233578pt;height:13pt;mso-position-horizontal-relative:page;mso-position-vertical-relative:page;z-index:-47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Über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530.206055pt;width:523.616976pt;height:92.20010pt;mso-position-horizontal-relative:page;mso-position-vertical-relative:page;z-index:-47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langjährige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Erfahrun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enge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Zusammenarbei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6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entwic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Firmengründer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abliauskas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breites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Sortiment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anspruchs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Massivmöbeln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ihre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aktuelle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omme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sowoh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Klassi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auc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ationen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ö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ologischem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Anspruch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eitloser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Modernität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Durch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Eigenanfertigung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Zusammenarbeit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ausgewählten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Manufakturen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gewährleistet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ihre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hohe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Leistungs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Qualitätsanspruch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Flexibilität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klare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ausgeprägte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Funktionsvielfal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lieg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hierbe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besonder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ocus.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649.006104pt;width:173.263828pt;height:26.2pt;mso-position-horizontal-relative:page;mso-position-vertical-relative:page;z-index:-47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Presseinformation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hyperlink r:id="rId60"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  <w:position w:val="-1"/>
                      </w:rPr>
                      <w:t>ww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-7"/>
                        <w:w w:val="100"/>
                        <w:position w:val="-1"/>
                      </w:rPr>
                      <w:t>w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  <w:position w:val="-1"/>
                      </w:rPr>
                      <w:t>.vitamin-design.de/presse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7.569305pt;margin-top:680.072998pt;width:113.205204pt;height:126.637841pt;mso-position-horizontal-relative:page;mso-position-vertical-relative:page;z-index:-471" type="#_x0000_t202" filled="f" stroked="f">
            <v:textbox inset="0,0,0,0">
              <w:txbxContent>
                <w:p>
                  <w:pPr>
                    <w:spacing w:before="24" w:after="0" w:line="248" w:lineRule="auto"/>
                    <w:ind w:left="4" w:right="-16" w:firstLine="8"/>
                    <w:jc w:val="center"/>
                    <w:rPr>
                      <w:rFonts w:ascii="Verdana" w:hAnsi="Verdana" w:cs="Verdana" w:eastAsia="Verdana"/>
                      <w:sz w:val="18"/>
                      <w:szCs w:val="18"/>
                    </w:rPr>
                  </w:pPr>
                  <w:rPr/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AHEEEHAPJGBBJGEMEDCMJKFNDOMNDEDPMDCIJELFHEDMLDEAIMBGMMDNBBOJKKNECDLPIPAHEEEHA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BNFFFNBPNKECAKALBLFPFPAHAHFHAOBGBCIOMCAONKIKIKAHFHAPEDNCAPMHMPNHIKAHEPBNFFFNB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KBHHLAFIKPPEPCACIPOCEIPBAAFCCMBDCBBACBDNILDPLJHBEGDMEBBDHBIOJFEMHPBEEJKOJOHBO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EMBMGGFEAPNIMDIHIPPPLMILCIOLGPJLOCLJAJPJHAHDNMIODGGHLCMMKMLKEHOCACAFFINCAHFBJ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ANHHBKFPHAKOONDCFLHJJMADAMBNIMMIFKJCEPIDPGOAJGGHKBMIFOPNDNODMIJNOEMIGPHPNEOGP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AGOBIDFLMKLKFLDAENJKIMPKBEIAABLONDCEFIBMODDFMAMFBMCPJNJAGLONOFDPAEFHBJHEPBJHL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DJKLAHFHAODBOIDJMKOMABDJAHFHAMHILAFACGNNCHLDPOAHFHABMCEKHFAJDBBHFAOMAHFHAOPLF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NJGCHDFDDJHKNBNLJKODPIPFFCFGELBDANNFHBGOBIAFAKHGHGHPGEPLOGFCMCAKOFDOAEDCDGIPK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JEPPAOFCLEOKGCOHAFMCLCDBNEEBHEFOCMIMKICOJILAPBFBJGAMHNDECDBCMHKLDELPPKMGONHCD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OHJBONFIMHHBJDDLOCAPHFJLHAGMCPCHLNJDKJCIKPNNPMGBFEJGEBDLJFEKLHDDPAPGPIHJDMJMI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FJDHCNFFINGEOIHOFFMEJCCHCCLLGIEBHKEBBCOGHMNEDINAJKIJIFIKPPBEELAKDGBAKCFMOJGGL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NMAIANFBACAIFANODPMDKJBAMJFJAABKBHGPCFAEBMCCKEANFJEPHFBDAJPOBMLMFGNOMNFNMFJBG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NIEMAMFNBGJHKHELGONLFFLGAMFMBFBBCHHBBNMNPMHBOHAMENBJIKKLMENKGHNHCLGHBMEMBPBMM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INGEPPFEJNLFFPMOPKJOFBPKLJICAKFPNDPDFOHJPHPHDIAEMDNNPMHKIMBFEIPNDMPCAHJHGMOJO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CLCCOIFHPDHGKFAFENLGNNIIKGFENDMFFJNPIDFEPEGNMOIMECCJJNOHNAOIDFJILPELDMAOKAHKC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LGCDJCFDLKGFJCPABBCIOAIFDMGEDOFMKABLGOKGBNKMNKGKLKJHDKJMKFLLJFNEGILJMMJPEGFNI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DNLPEFFEOFOJNIPKHNJMCIFJBFKCLCHDNOEIFMMAOLIPGIHDMPPOBPCKMABGIBALINNHDHPINHCGP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MFFFFNEHCHKOIPCACBDGBCJLAHFHAPBELKNGCHLNOCENKAAHFHALOOJGMKKNKEHNHEEAAHFHANFLD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APBBBPAPIIAOHANCHMNCNCCCHCDAHPAGPOAJLHNAIALFMPFDFGHFABDIGPNLBNOJIIIPFHFBDILGN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HHHHHHH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8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3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5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5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5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 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5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4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4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3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 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7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hyperlink r:id="rId61"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231F20"/>
                        <w:spacing w:val="5"/>
                        <w:w w:val="100"/>
                      </w:rPr>
                      <w:t>ww</w:t>
                    </w:r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231F20"/>
                        <w:spacing w:val="-2"/>
                        <w:w w:val="100"/>
                      </w:rPr>
                      <w:t>w</w:t>
                    </w:r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231F20"/>
                        <w:spacing w:val="5"/>
                        <w:w w:val="100"/>
                      </w:rPr>
                      <w:t>.vitamin-design.de</w:t>
                    </w:r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000000"/>
                        <w:spacing w:val="0"/>
                        <w:w w:val="10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688.606201pt;width:131.427855pt;height:65.8pt;mso-position-horizontal-relative:page;mso-position-vertical-relative:page;z-index:-470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Presse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ontakt: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Dona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Handelsges.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mbH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Ginta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abliauskas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Große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Elbst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aße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40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7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22767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Hamburg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767.806091pt;width:135.704322pt;height:26.2001pt;mso-position-horizontal-relative:page;mso-position-vertical-relative:page;z-index:-46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hyperlink r:id="rId62"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</w:rPr>
                      <w:t>info@vitamin-design.de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000000"/>
                        <w:spacing w:val="0"/>
                        <w:w w:val="100"/>
                      </w:rPr>
                    </w:r>
                  </w:hyperlink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4"/>
                      <w:w w:val="100"/>
                      <w:position w:val="-1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+49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(40)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31798362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sectPr>
      <w:pgSz w:w="11920" w:h="16840"/>
      <w:pgMar w:top="156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auto"/>
    <w:pitch w:val="default"/>
  </w:font>
  <w:font w:name="Verdana">
    <w:charset w:val="0"/>
    <w:family w:val="auto"/>
    <w:pitch w:val="default"/>
  </w:font>
  <w:font w:name="IDAutomation2D"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jpg"/><Relationship Id="rId33" Type="http://schemas.openxmlformats.org/officeDocument/2006/relationships/image" Target="media/image27.jpg"/><Relationship Id="rId34" Type="http://schemas.openxmlformats.org/officeDocument/2006/relationships/image" Target="media/image28.jpg"/><Relationship Id="rId35" Type="http://schemas.openxmlformats.org/officeDocument/2006/relationships/image" Target="media/image29.jpg"/><Relationship Id="rId36" Type="http://schemas.openxmlformats.org/officeDocument/2006/relationships/image" Target="media/image30.jpg"/><Relationship Id="rId37" Type="http://schemas.openxmlformats.org/officeDocument/2006/relationships/image" Target="media/image31.jpg"/><Relationship Id="rId38" Type="http://schemas.openxmlformats.org/officeDocument/2006/relationships/image" Target="media/image32.jp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hyperlink" Target="http://www.vitamin-design.de/presse" TargetMode="External"/><Relationship Id="rId61" Type="http://schemas.openxmlformats.org/officeDocument/2006/relationships/hyperlink" Target="http://www.vitamin-design.de/" TargetMode="External"/><Relationship Id="rId62" Type="http://schemas.openxmlformats.org/officeDocument/2006/relationships/hyperlink" Target="mailto:info@vitamin-design.de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2018-01-10T13:26:15Z</dcterms:created>
  <dcterms:modified xsi:type="dcterms:W3CDTF">2018-01-10T13:26:15Z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2018-01-10T00:00:00Z</vt:filetime>
  </property>
  <property fmtid="{D5CDD505-2E9C-101B-9397-08002B2CF9AE}" pid="3" name="LastSaved">
    <vt:filetime>2018-01-10T00:00:00Z</vt:filetime>
  </property>
</Properties>
</file>